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5190D2" w14:textId="77777777" w:rsidR="00C0739A" w:rsidRPr="00A6550E" w:rsidRDefault="00C0739A" w:rsidP="00200A0C">
      <w:pPr>
        <w:jc w:val="center"/>
        <w:rPr>
          <w:sz w:val="52"/>
          <w:szCs w:val="52"/>
        </w:rPr>
      </w:pPr>
      <w:bookmarkStart w:id="0" w:name="_Toc477177790"/>
    </w:p>
    <w:p w14:paraId="452D88A7" w14:textId="77777777" w:rsidR="00C0739A" w:rsidRPr="00A6550E" w:rsidRDefault="00C0739A" w:rsidP="00200A0C">
      <w:pPr>
        <w:jc w:val="center"/>
        <w:rPr>
          <w:sz w:val="52"/>
          <w:szCs w:val="52"/>
        </w:rPr>
      </w:pPr>
    </w:p>
    <w:p w14:paraId="7EE049A1" w14:textId="77777777" w:rsidR="00C0739A" w:rsidRPr="00A6550E" w:rsidRDefault="00C0739A" w:rsidP="00247AE1">
      <w:pPr>
        <w:rPr>
          <w:sz w:val="52"/>
          <w:szCs w:val="52"/>
        </w:rPr>
      </w:pPr>
    </w:p>
    <w:bookmarkEnd w:id="0"/>
    <w:p w14:paraId="7D7592F5" w14:textId="77777777" w:rsidR="00427B78" w:rsidRPr="007D05B1" w:rsidRDefault="00427B78" w:rsidP="00427B78">
      <w:pPr>
        <w:jc w:val="center"/>
        <w:rPr>
          <w:sz w:val="52"/>
          <w:szCs w:val="52"/>
        </w:rPr>
      </w:pPr>
      <w:r w:rsidRPr="007D05B1">
        <w:rPr>
          <w:rFonts w:hint="eastAsia"/>
          <w:sz w:val="52"/>
          <w:szCs w:val="52"/>
        </w:rPr>
        <w:t>后勤服务产业集团</w:t>
      </w:r>
      <w:r w:rsidR="00FB48F3" w:rsidRPr="007D05B1">
        <w:rPr>
          <w:rFonts w:hint="eastAsia"/>
          <w:sz w:val="52"/>
          <w:szCs w:val="52"/>
        </w:rPr>
        <w:t>自采</w:t>
      </w:r>
      <w:r w:rsidRPr="007D05B1">
        <w:rPr>
          <w:rFonts w:hint="eastAsia"/>
          <w:sz w:val="52"/>
          <w:szCs w:val="52"/>
        </w:rPr>
        <w:t>询价</w:t>
      </w:r>
      <w:r w:rsidRPr="007D05B1">
        <w:rPr>
          <w:sz w:val="52"/>
          <w:szCs w:val="52"/>
        </w:rPr>
        <w:t>采购文件</w:t>
      </w:r>
    </w:p>
    <w:p w14:paraId="2293A962" w14:textId="77777777" w:rsidR="00C0739A" w:rsidRPr="007D05B1" w:rsidRDefault="00C0739A" w:rsidP="005762A3">
      <w:pPr>
        <w:pStyle w:val="afb"/>
      </w:pPr>
    </w:p>
    <w:p w14:paraId="15D5C921" w14:textId="77777777" w:rsidR="00C0739A" w:rsidRPr="007D05B1" w:rsidRDefault="00C0739A" w:rsidP="005762A3">
      <w:pPr>
        <w:pStyle w:val="afb"/>
      </w:pPr>
    </w:p>
    <w:p w14:paraId="4591B720" w14:textId="77777777" w:rsidR="00C0739A" w:rsidRPr="007D05B1" w:rsidRDefault="00C0739A" w:rsidP="005762A3">
      <w:pPr>
        <w:pStyle w:val="afb"/>
      </w:pPr>
    </w:p>
    <w:p w14:paraId="022B330D" w14:textId="77777777" w:rsidR="00C0739A" w:rsidRPr="007D05B1" w:rsidRDefault="00C0739A" w:rsidP="005762A3">
      <w:pPr>
        <w:pStyle w:val="afb"/>
      </w:pPr>
    </w:p>
    <w:p w14:paraId="4E5226D4" w14:textId="77777777" w:rsidR="00C0739A" w:rsidRPr="007D05B1" w:rsidRDefault="00C0739A" w:rsidP="005762A3">
      <w:pPr>
        <w:pStyle w:val="afb"/>
      </w:pPr>
    </w:p>
    <w:p w14:paraId="40A87A32" w14:textId="77777777" w:rsidR="00C0739A" w:rsidRPr="007D05B1" w:rsidRDefault="00C0739A" w:rsidP="005762A3">
      <w:pPr>
        <w:pStyle w:val="afb"/>
      </w:pPr>
    </w:p>
    <w:p w14:paraId="1A649F37" w14:textId="77777777" w:rsidR="00C0739A" w:rsidRPr="007D05B1" w:rsidRDefault="00C0739A" w:rsidP="005762A3">
      <w:pPr>
        <w:pStyle w:val="afb"/>
      </w:pPr>
      <w:r w:rsidRPr="007D05B1">
        <w:rPr>
          <w:rFonts w:hint="eastAsia"/>
        </w:rPr>
        <w:t>项目编号：</w:t>
      </w:r>
      <w:r w:rsidR="00A45B0E" w:rsidRPr="007D05B1">
        <w:rPr>
          <w:rFonts w:hint="eastAsia"/>
        </w:rPr>
        <w:t>Z</w:t>
      </w:r>
      <w:r w:rsidR="00A45B0E" w:rsidRPr="007D05B1">
        <w:t>C-201905</w:t>
      </w:r>
      <w:r w:rsidR="00926C3F" w:rsidRPr="007D05B1">
        <w:rPr>
          <w:rFonts w:hint="eastAsia"/>
        </w:rPr>
        <w:t>10</w:t>
      </w:r>
    </w:p>
    <w:p w14:paraId="213CCCA9" w14:textId="77777777" w:rsidR="00C0739A" w:rsidRPr="007D05B1" w:rsidRDefault="00C0739A" w:rsidP="005762A3">
      <w:pPr>
        <w:pStyle w:val="afb"/>
      </w:pPr>
      <w:r w:rsidRPr="007D05B1">
        <w:rPr>
          <w:rFonts w:hint="eastAsia"/>
        </w:rPr>
        <w:t>项目名称：</w:t>
      </w:r>
      <w:r w:rsidR="00FC505C" w:rsidRPr="007D05B1">
        <w:rPr>
          <w:rFonts w:hint="eastAsia"/>
        </w:rPr>
        <w:t>中央财经大学沙河校区食堂灶具采购项目</w:t>
      </w:r>
    </w:p>
    <w:p w14:paraId="34843468" w14:textId="77777777" w:rsidR="000719B8" w:rsidRPr="007D05B1" w:rsidRDefault="000719B8" w:rsidP="005762A3">
      <w:pPr>
        <w:pStyle w:val="afb"/>
      </w:pPr>
    </w:p>
    <w:p w14:paraId="4EDB386C" w14:textId="77777777" w:rsidR="000719B8" w:rsidRPr="007D05B1" w:rsidRDefault="000719B8" w:rsidP="005762A3">
      <w:pPr>
        <w:pStyle w:val="afb"/>
      </w:pPr>
    </w:p>
    <w:p w14:paraId="4B105B61" w14:textId="77777777" w:rsidR="000719B8" w:rsidRPr="007D05B1" w:rsidRDefault="000719B8" w:rsidP="005762A3">
      <w:pPr>
        <w:pStyle w:val="afb"/>
      </w:pPr>
    </w:p>
    <w:p w14:paraId="4D8E7167" w14:textId="77777777" w:rsidR="000719B8" w:rsidRPr="007D05B1" w:rsidRDefault="000719B8" w:rsidP="005762A3">
      <w:pPr>
        <w:pStyle w:val="afb"/>
      </w:pPr>
    </w:p>
    <w:p w14:paraId="6CA15C19" w14:textId="77777777" w:rsidR="000719B8" w:rsidRPr="007D05B1" w:rsidRDefault="000719B8" w:rsidP="005762A3">
      <w:pPr>
        <w:pStyle w:val="afb"/>
      </w:pPr>
    </w:p>
    <w:p w14:paraId="05572991" w14:textId="77777777" w:rsidR="000719B8" w:rsidRPr="007D05B1" w:rsidRDefault="000719B8" w:rsidP="005762A3">
      <w:pPr>
        <w:pStyle w:val="afb"/>
      </w:pPr>
    </w:p>
    <w:p w14:paraId="7BE2442A" w14:textId="77777777" w:rsidR="000719B8" w:rsidRPr="007D05B1" w:rsidRDefault="000719B8" w:rsidP="005762A3">
      <w:pPr>
        <w:pStyle w:val="afb"/>
      </w:pPr>
    </w:p>
    <w:p w14:paraId="325DEAB5" w14:textId="77777777" w:rsidR="000719B8" w:rsidRPr="007D05B1" w:rsidRDefault="000719B8" w:rsidP="005762A3">
      <w:pPr>
        <w:pStyle w:val="afb"/>
      </w:pPr>
    </w:p>
    <w:p w14:paraId="5801E783" w14:textId="77777777" w:rsidR="00247AE1" w:rsidRPr="007D05B1" w:rsidRDefault="00247AE1" w:rsidP="005762A3">
      <w:pPr>
        <w:pStyle w:val="afb"/>
      </w:pPr>
    </w:p>
    <w:p w14:paraId="5C1B6A8C" w14:textId="77777777" w:rsidR="00247AE1" w:rsidRPr="007D05B1" w:rsidRDefault="00247AE1" w:rsidP="005762A3">
      <w:pPr>
        <w:pStyle w:val="afb"/>
      </w:pPr>
    </w:p>
    <w:p w14:paraId="22D37486" w14:textId="77777777" w:rsidR="00247AE1" w:rsidRPr="007D05B1" w:rsidRDefault="00247AE1" w:rsidP="005762A3">
      <w:pPr>
        <w:pStyle w:val="afb"/>
      </w:pPr>
    </w:p>
    <w:p w14:paraId="2529EF3B" w14:textId="77777777" w:rsidR="00247AE1" w:rsidRPr="007D05B1" w:rsidRDefault="00247AE1" w:rsidP="005762A3">
      <w:pPr>
        <w:pStyle w:val="afb"/>
      </w:pPr>
    </w:p>
    <w:p w14:paraId="54CB66E6" w14:textId="77777777" w:rsidR="00247AE1" w:rsidRPr="007D05B1" w:rsidRDefault="00247AE1" w:rsidP="005762A3">
      <w:pPr>
        <w:pStyle w:val="afb"/>
      </w:pPr>
    </w:p>
    <w:p w14:paraId="1A3775CD" w14:textId="77777777" w:rsidR="00C0739A" w:rsidRPr="007D05B1" w:rsidRDefault="00C0739A" w:rsidP="005762A3">
      <w:pPr>
        <w:pStyle w:val="afb"/>
      </w:pPr>
    </w:p>
    <w:p w14:paraId="5CAEF0B2" w14:textId="77777777" w:rsidR="000719B8" w:rsidRPr="007D05B1" w:rsidRDefault="00C0739A" w:rsidP="00A45B0E">
      <w:pPr>
        <w:pStyle w:val="afb"/>
        <w:jc w:val="center"/>
      </w:pPr>
      <w:r w:rsidRPr="007D05B1">
        <w:rPr>
          <w:rFonts w:hint="eastAsia"/>
        </w:rPr>
        <w:t>中央财经大学</w:t>
      </w:r>
    </w:p>
    <w:p w14:paraId="3E54B17C" w14:textId="77777777" w:rsidR="00FC750C" w:rsidRPr="007D05B1" w:rsidRDefault="00FC750C" w:rsidP="00A45B0E">
      <w:pPr>
        <w:pStyle w:val="afb"/>
        <w:jc w:val="center"/>
      </w:pPr>
      <w:r w:rsidRPr="007D05B1">
        <w:rPr>
          <w:rFonts w:hint="eastAsia"/>
        </w:rPr>
        <w:t>后勤服务产业集团采购管理部</w:t>
      </w:r>
    </w:p>
    <w:p w14:paraId="5229AD33" w14:textId="77777777" w:rsidR="000719B8" w:rsidRPr="007D05B1" w:rsidRDefault="00C0739A" w:rsidP="00A45B0E">
      <w:pPr>
        <w:pStyle w:val="afb"/>
        <w:jc w:val="center"/>
      </w:pPr>
      <w:r w:rsidRPr="007D05B1">
        <w:rPr>
          <w:rFonts w:hint="eastAsia"/>
        </w:rPr>
        <w:t>二零一</w:t>
      </w:r>
      <w:r w:rsidR="00FC750C" w:rsidRPr="007D05B1">
        <w:rPr>
          <w:rFonts w:hint="eastAsia"/>
        </w:rPr>
        <w:t>九</w:t>
      </w:r>
      <w:r w:rsidRPr="007D05B1">
        <w:rPr>
          <w:rFonts w:hint="eastAsia"/>
        </w:rPr>
        <w:t>年</w:t>
      </w:r>
    </w:p>
    <w:p w14:paraId="23E65E7D" w14:textId="77777777" w:rsidR="00C0739A" w:rsidRPr="007D05B1" w:rsidRDefault="00C0739A" w:rsidP="007F4E0A">
      <w:pPr>
        <w:jc w:val="center"/>
      </w:pPr>
    </w:p>
    <w:p w14:paraId="57C39688" w14:textId="77777777" w:rsidR="00C0739A" w:rsidRPr="007D05B1" w:rsidRDefault="00C0739A" w:rsidP="007F4E0A">
      <w:pPr>
        <w:jc w:val="center"/>
        <w:sectPr w:rsidR="00C0739A" w:rsidRPr="007D05B1">
          <w:footerReference w:type="even" r:id="rId8"/>
          <w:footerReference w:type="default" r:id="rId9"/>
          <w:pgSz w:w="11907" w:h="16840"/>
          <w:pgMar w:top="1134" w:right="1134" w:bottom="1021" w:left="1418" w:header="851" w:footer="851" w:gutter="0"/>
          <w:pgNumType w:start="0"/>
          <w:cols w:space="720"/>
          <w:docGrid w:type="linesAndChars" w:linePitch="312"/>
        </w:sectPr>
      </w:pPr>
    </w:p>
    <w:p w14:paraId="0572D74C" w14:textId="77777777" w:rsidR="00EC0257" w:rsidRPr="007D05B1" w:rsidRDefault="00C0739A" w:rsidP="00381603">
      <w:pPr>
        <w:pStyle w:val="TOC"/>
        <w:jc w:val="center"/>
        <w:rPr>
          <w:noProof/>
          <w:color w:val="auto"/>
        </w:rPr>
      </w:pPr>
      <w:r w:rsidRPr="007D05B1">
        <w:rPr>
          <w:rFonts w:hint="eastAsia"/>
          <w:color w:val="auto"/>
          <w:lang w:val="zh-CN"/>
        </w:rPr>
        <w:lastRenderedPageBreak/>
        <w:t>目录</w:t>
      </w:r>
      <w:r w:rsidR="00496E24" w:rsidRPr="007D05B1">
        <w:rPr>
          <w:color w:val="auto"/>
        </w:rPr>
        <w:fldChar w:fldCharType="begin"/>
      </w:r>
      <w:r w:rsidRPr="007D05B1">
        <w:rPr>
          <w:color w:val="auto"/>
        </w:rPr>
        <w:instrText xml:space="preserve"> TOC \o "1-3" \h \z \u </w:instrText>
      </w:r>
      <w:r w:rsidR="00496E24" w:rsidRPr="007D05B1">
        <w:rPr>
          <w:color w:val="auto"/>
        </w:rPr>
        <w:fldChar w:fldCharType="separate"/>
      </w:r>
    </w:p>
    <w:p w14:paraId="21BA23B3" w14:textId="77777777" w:rsidR="00EC0257" w:rsidRPr="007D05B1" w:rsidRDefault="008F7C8D">
      <w:pPr>
        <w:pStyle w:val="TOC2"/>
        <w:tabs>
          <w:tab w:val="right" w:leader="dot" w:pos="9344"/>
        </w:tabs>
        <w:rPr>
          <w:rFonts w:ascii="Calibri" w:hAnsi="Calibri"/>
          <w:noProof/>
          <w:szCs w:val="22"/>
        </w:rPr>
      </w:pPr>
      <w:hyperlink w:anchor="_Toc10535329" w:history="1">
        <w:r w:rsidR="00EC0257" w:rsidRPr="007D05B1">
          <w:rPr>
            <w:rStyle w:val="afc"/>
            <w:noProof/>
            <w:color w:val="auto"/>
          </w:rPr>
          <w:t>第一部分后勤服务产业集团询价采购</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_Toc10535329 \h </w:instrText>
        </w:r>
        <w:r w:rsidR="00496E24" w:rsidRPr="007D05B1">
          <w:rPr>
            <w:noProof/>
            <w:webHidden/>
          </w:rPr>
        </w:r>
        <w:r w:rsidR="00496E24" w:rsidRPr="007D05B1">
          <w:rPr>
            <w:noProof/>
            <w:webHidden/>
          </w:rPr>
          <w:fldChar w:fldCharType="separate"/>
        </w:r>
        <w:r w:rsidR="00A6550E" w:rsidRPr="007D05B1">
          <w:rPr>
            <w:noProof/>
            <w:webHidden/>
          </w:rPr>
          <w:t>2</w:t>
        </w:r>
        <w:r w:rsidR="00496E24" w:rsidRPr="007D05B1">
          <w:rPr>
            <w:noProof/>
            <w:webHidden/>
          </w:rPr>
          <w:fldChar w:fldCharType="end"/>
        </w:r>
      </w:hyperlink>
    </w:p>
    <w:p w14:paraId="7CF8607E" w14:textId="77777777" w:rsidR="00EC0257" w:rsidRPr="007D05B1" w:rsidRDefault="008F7C8D">
      <w:pPr>
        <w:pStyle w:val="TOC2"/>
        <w:tabs>
          <w:tab w:val="right" w:leader="dot" w:pos="9344"/>
        </w:tabs>
        <w:rPr>
          <w:rFonts w:ascii="Calibri" w:hAnsi="Calibri"/>
          <w:noProof/>
          <w:szCs w:val="22"/>
        </w:rPr>
      </w:pPr>
      <w:hyperlink w:anchor="_Toc10535330" w:history="1">
        <w:r w:rsidR="00EC0257" w:rsidRPr="007D05B1">
          <w:rPr>
            <w:rStyle w:val="afc"/>
            <w:noProof/>
            <w:color w:val="auto"/>
          </w:rPr>
          <w:t>第二部分响应人须知前附表</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_Toc10535330 \h </w:instrText>
        </w:r>
        <w:r w:rsidR="00496E24" w:rsidRPr="007D05B1">
          <w:rPr>
            <w:noProof/>
            <w:webHidden/>
          </w:rPr>
        </w:r>
        <w:r w:rsidR="00496E24" w:rsidRPr="007D05B1">
          <w:rPr>
            <w:noProof/>
            <w:webHidden/>
          </w:rPr>
          <w:fldChar w:fldCharType="separate"/>
        </w:r>
        <w:r w:rsidR="00A6550E" w:rsidRPr="007D05B1">
          <w:rPr>
            <w:noProof/>
            <w:webHidden/>
          </w:rPr>
          <w:t>3</w:t>
        </w:r>
        <w:r w:rsidR="00496E24" w:rsidRPr="007D05B1">
          <w:rPr>
            <w:noProof/>
            <w:webHidden/>
          </w:rPr>
          <w:fldChar w:fldCharType="end"/>
        </w:r>
      </w:hyperlink>
    </w:p>
    <w:p w14:paraId="5F9AB323" w14:textId="77777777" w:rsidR="00EC0257" w:rsidRPr="007D05B1" w:rsidRDefault="008F7C8D">
      <w:pPr>
        <w:pStyle w:val="TOC2"/>
        <w:tabs>
          <w:tab w:val="right" w:leader="dot" w:pos="9344"/>
        </w:tabs>
        <w:rPr>
          <w:rFonts w:ascii="Calibri" w:hAnsi="Calibri"/>
          <w:noProof/>
          <w:szCs w:val="22"/>
        </w:rPr>
      </w:pPr>
      <w:hyperlink w:anchor="_Toc10535331" w:history="1">
        <w:r w:rsidR="00EC0257" w:rsidRPr="007D05B1">
          <w:rPr>
            <w:rStyle w:val="afc"/>
            <w:noProof/>
            <w:color w:val="auto"/>
          </w:rPr>
          <w:t>第三部分响应人须知</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_Toc10535331 \h </w:instrText>
        </w:r>
        <w:r w:rsidR="00496E24" w:rsidRPr="007D05B1">
          <w:rPr>
            <w:noProof/>
            <w:webHidden/>
          </w:rPr>
        </w:r>
        <w:r w:rsidR="00496E24" w:rsidRPr="007D05B1">
          <w:rPr>
            <w:noProof/>
            <w:webHidden/>
          </w:rPr>
          <w:fldChar w:fldCharType="separate"/>
        </w:r>
        <w:r w:rsidR="00A6550E" w:rsidRPr="007D05B1">
          <w:rPr>
            <w:noProof/>
            <w:webHidden/>
          </w:rPr>
          <w:t>6</w:t>
        </w:r>
        <w:r w:rsidR="00496E24" w:rsidRPr="007D05B1">
          <w:rPr>
            <w:noProof/>
            <w:webHidden/>
          </w:rPr>
          <w:fldChar w:fldCharType="end"/>
        </w:r>
      </w:hyperlink>
    </w:p>
    <w:p w14:paraId="4CD73F2C" w14:textId="77777777" w:rsidR="00EC0257" w:rsidRPr="007D05B1" w:rsidRDefault="008F7C8D">
      <w:pPr>
        <w:pStyle w:val="TOC2"/>
        <w:tabs>
          <w:tab w:val="right" w:leader="dot" w:pos="9344"/>
        </w:tabs>
        <w:rPr>
          <w:rFonts w:ascii="Calibri" w:hAnsi="Calibri"/>
          <w:noProof/>
          <w:szCs w:val="22"/>
        </w:rPr>
      </w:pPr>
      <w:hyperlink w:anchor="_Toc10535332" w:history="1">
        <w:r w:rsidR="003B71DF" w:rsidRPr="007D05B1">
          <w:rPr>
            <w:rStyle w:val="afc"/>
            <w:noProof/>
            <w:color w:val="auto"/>
          </w:rPr>
          <w:t>采购</w:t>
        </w:r>
        <w:r w:rsidR="00EC0257" w:rsidRPr="007D05B1">
          <w:rPr>
            <w:rStyle w:val="afc"/>
            <w:noProof/>
            <w:color w:val="auto"/>
          </w:rPr>
          <w:t>货物、服务的清单、质量要求和供货</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_Toc10535332 \h </w:instrText>
        </w:r>
        <w:r w:rsidR="00496E24" w:rsidRPr="007D05B1">
          <w:rPr>
            <w:noProof/>
            <w:webHidden/>
          </w:rPr>
        </w:r>
        <w:r w:rsidR="00496E24" w:rsidRPr="007D05B1">
          <w:rPr>
            <w:noProof/>
            <w:webHidden/>
          </w:rPr>
          <w:fldChar w:fldCharType="separate"/>
        </w:r>
        <w:r w:rsidR="00A6550E" w:rsidRPr="007D05B1">
          <w:rPr>
            <w:noProof/>
            <w:webHidden/>
          </w:rPr>
          <w:t>6</w:t>
        </w:r>
        <w:r w:rsidR="00496E24" w:rsidRPr="007D05B1">
          <w:rPr>
            <w:noProof/>
            <w:webHidden/>
          </w:rPr>
          <w:fldChar w:fldCharType="end"/>
        </w:r>
      </w:hyperlink>
    </w:p>
    <w:p w14:paraId="789F65AE" w14:textId="77777777" w:rsidR="00EC0257" w:rsidRPr="007D05B1" w:rsidRDefault="008F7C8D">
      <w:pPr>
        <w:pStyle w:val="TOC2"/>
        <w:tabs>
          <w:tab w:val="right" w:leader="dot" w:pos="9344"/>
        </w:tabs>
        <w:rPr>
          <w:rFonts w:ascii="Calibri" w:hAnsi="Calibri"/>
          <w:noProof/>
          <w:szCs w:val="22"/>
        </w:rPr>
      </w:pPr>
      <w:hyperlink w:anchor="_Toc10535333" w:history="1">
        <w:r w:rsidR="00EC0257" w:rsidRPr="007D05B1">
          <w:rPr>
            <w:rStyle w:val="afc"/>
            <w:noProof/>
            <w:color w:val="auto"/>
          </w:rPr>
          <w:t>第四部分响应文件格式</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_Toc10535333 \h </w:instrText>
        </w:r>
        <w:r w:rsidR="00496E24" w:rsidRPr="007D05B1">
          <w:rPr>
            <w:noProof/>
            <w:webHidden/>
          </w:rPr>
        </w:r>
        <w:r w:rsidR="00496E24" w:rsidRPr="007D05B1">
          <w:rPr>
            <w:noProof/>
            <w:webHidden/>
          </w:rPr>
          <w:fldChar w:fldCharType="separate"/>
        </w:r>
        <w:r w:rsidR="00A6550E" w:rsidRPr="007D05B1">
          <w:rPr>
            <w:noProof/>
            <w:webHidden/>
          </w:rPr>
          <w:t>8</w:t>
        </w:r>
        <w:r w:rsidR="00496E24" w:rsidRPr="007D05B1">
          <w:rPr>
            <w:noProof/>
            <w:webHidden/>
          </w:rPr>
          <w:fldChar w:fldCharType="end"/>
        </w:r>
      </w:hyperlink>
    </w:p>
    <w:p w14:paraId="160CB73B" w14:textId="77777777" w:rsidR="00EC0257" w:rsidRPr="007D05B1" w:rsidRDefault="008F7C8D">
      <w:pPr>
        <w:pStyle w:val="TOC3"/>
        <w:tabs>
          <w:tab w:val="left" w:pos="1680"/>
          <w:tab w:val="right" w:leader="dot" w:pos="9344"/>
        </w:tabs>
        <w:rPr>
          <w:rFonts w:ascii="Calibri" w:hAnsi="Calibri"/>
          <w:noProof/>
          <w:szCs w:val="22"/>
        </w:rPr>
      </w:pPr>
      <w:hyperlink w:anchor="_Toc10535334" w:history="1">
        <w:r w:rsidR="00EC0257" w:rsidRPr="007D05B1">
          <w:rPr>
            <w:rStyle w:val="afc"/>
            <w:rFonts w:ascii="Calibri" w:hAnsi="Calibri"/>
            <w:noProof/>
            <w:color w:val="auto"/>
          </w:rPr>
          <w:t>一、</w:t>
        </w:r>
        <w:r w:rsidR="00EC0257" w:rsidRPr="007D05B1">
          <w:rPr>
            <w:rFonts w:ascii="Calibri" w:hAnsi="Calibri"/>
            <w:noProof/>
            <w:szCs w:val="22"/>
          </w:rPr>
          <w:tab/>
        </w:r>
        <w:r w:rsidR="00EC0257" w:rsidRPr="007D05B1">
          <w:rPr>
            <w:rStyle w:val="afc"/>
            <w:rFonts w:ascii="Calibri" w:hAnsi="Calibri"/>
            <w:noProof/>
            <w:color w:val="auto"/>
          </w:rPr>
          <w:t>响应人提交文件须知</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_Toc10535334 \h </w:instrText>
        </w:r>
        <w:r w:rsidR="00496E24" w:rsidRPr="007D05B1">
          <w:rPr>
            <w:noProof/>
            <w:webHidden/>
          </w:rPr>
        </w:r>
        <w:r w:rsidR="00496E24" w:rsidRPr="007D05B1">
          <w:rPr>
            <w:noProof/>
            <w:webHidden/>
          </w:rPr>
          <w:fldChar w:fldCharType="separate"/>
        </w:r>
        <w:r w:rsidR="00A6550E" w:rsidRPr="007D05B1">
          <w:rPr>
            <w:noProof/>
            <w:webHidden/>
          </w:rPr>
          <w:t>8</w:t>
        </w:r>
        <w:r w:rsidR="00496E24" w:rsidRPr="007D05B1">
          <w:rPr>
            <w:noProof/>
            <w:webHidden/>
          </w:rPr>
          <w:fldChar w:fldCharType="end"/>
        </w:r>
      </w:hyperlink>
    </w:p>
    <w:p w14:paraId="00DDFF05" w14:textId="77777777" w:rsidR="00EC0257" w:rsidRPr="007D05B1" w:rsidRDefault="008F7C8D">
      <w:pPr>
        <w:pStyle w:val="TOC3"/>
        <w:tabs>
          <w:tab w:val="left" w:pos="1680"/>
          <w:tab w:val="right" w:leader="dot" w:pos="9344"/>
        </w:tabs>
        <w:rPr>
          <w:rFonts w:ascii="Calibri" w:hAnsi="Calibri"/>
          <w:noProof/>
          <w:szCs w:val="22"/>
        </w:rPr>
      </w:pPr>
      <w:hyperlink w:anchor="_Toc10535335" w:history="1">
        <w:r w:rsidR="00EC0257" w:rsidRPr="007D05B1">
          <w:rPr>
            <w:rStyle w:val="afc"/>
            <w:rFonts w:ascii="Calibri" w:hAnsi="Calibri"/>
            <w:noProof/>
            <w:color w:val="auto"/>
          </w:rPr>
          <w:t>二、</w:t>
        </w:r>
        <w:r w:rsidR="00EC0257" w:rsidRPr="007D05B1">
          <w:rPr>
            <w:rFonts w:ascii="Calibri" w:hAnsi="Calibri"/>
            <w:noProof/>
            <w:szCs w:val="22"/>
          </w:rPr>
          <w:tab/>
        </w:r>
        <w:r w:rsidR="00EC0257" w:rsidRPr="007D05B1">
          <w:rPr>
            <w:rStyle w:val="afc"/>
            <w:rFonts w:ascii="Calibri" w:hAnsi="Calibri"/>
            <w:noProof/>
            <w:color w:val="auto"/>
          </w:rPr>
          <w:t>响应文件顺序</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_Toc10535335 \h </w:instrText>
        </w:r>
        <w:r w:rsidR="00496E24" w:rsidRPr="007D05B1">
          <w:rPr>
            <w:noProof/>
            <w:webHidden/>
          </w:rPr>
        </w:r>
        <w:r w:rsidR="00496E24" w:rsidRPr="007D05B1">
          <w:rPr>
            <w:noProof/>
            <w:webHidden/>
          </w:rPr>
          <w:fldChar w:fldCharType="separate"/>
        </w:r>
        <w:r w:rsidR="00A6550E" w:rsidRPr="007D05B1">
          <w:rPr>
            <w:noProof/>
            <w:webHidden/>
          </w:rPr>
          <w:t>8</w:t>
        </w:r>
        <w:r w:rsidR="00496E24" w:rsidRPr="007D05B1">
          <w:rPr>
            <w:noProof/>
            <w:webHidden/>
          </w:rPr>
          <w:fldChar w:fldCharType="end"/>
        </w:r>
      </w:hyperlink>
    </w:p>
    <w:p w14:paraId="5F8D1936" w14:textId="77777777" w:rsidR="00EC0257" w:rsidRPr="007D05B1" w:rsidRDefault="008F7C8D">
      <w:pPr>
        <w:pStyle w:val="TOC3"/>
        <w:tabs>
          <w:tab w:val="left" w:pos="1681"/>
          <w:tab w:val="right" w:leader="dot" w:pos="9344"/>
        </w:tabs>
        <w:rPr>
          <w:rFonts w:ascii="Calibri" w:hAnsi="Calibri"/>
          <w:noProof/>
          <w:szCs w:val="22"/>
        </w:rPr>
      </w:pPr>
      <w:hyperlink w:anchor="_Toc10535336" w:history="1">
        <w:r w:rsidR="00EC0257" w:rsidRPr="007D05B1">
          <w:rPr>
            <w:rStyle w:val="afc"/>
            <w:rFonts w:ascii="Calibri" w:hAnsi="Calibri"/>
            <w:noProof/>
            <w:color w:val="auto"/>
          </w:rPr>
          <w:t>附件</w:t>
        </w:r>
        <w:r w:rsidR="00EC0257" w:rsidRPr="007D05B1">
          <w:rPr>
            <w:rStyle w:val="afc"/>
            <w:rFonts w:ascii="Calibri" w:hAnsi="Calibri"/>
            <w:noProof/>
            <w:color w:val="auto"/>
          </w:rPr>
          <w:t>1</w:t>
        </w:r>
        <w:r w:rsidR="00EC0257" w:rsidRPr="007D05B1">
          <w:rPr>
            <w:rFonts w:ascii="Calibri" w:hAnsi="Calibri"/>
            <w:noProof/>
            <w:szCs w:val="22"/>
          </w:rPr>
          <w:tab/>
        </w:r>
        <w:r w:rsidR="00EC0257" w:rsidRPr="007D05B1">
          <w:rPr>
            <w:rStyle w:val="afc"/>
            <w:rFonts w:ascii="Calibri" w:hAnsi="Calibri"/>
            <w:noProof/>
            <w:color w:val="auto"/>
          </w:rPr>
          <w:t>确认函</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_Toc10535336 \h </w:instrText>
        </w:r>
        <w:r w:rsidR="00496E24" w:rsidRPr="007D05B1">
          <w:rPr>
            <w:noProof/>
            <w:webHidden/>
          </w:rPr>
        </w:r>
        <w:r w:rsidR="00496E24" w:rsidRPr="007D05B1">
          <w:rPr>
            <w:noProof/>
            <w:webHidden/>
          </w:rPr>
          <w:fldChar w:fldCharType="separate"/>
        </w:r>
        <w:r w:rsidR="00A6550E" w:rsidRPr="007D05B1">
          <w:rPr>
            <w:noProof/>
            <w:webHidden/>
          </w:rPr>
          <w:t>10</w:t>
        </w:r>
        <w:r w:rsidR="00496E24" w:rsidRPr="007D05B1">
          <w:rPr>
            <w:noProof/>
            <w:webHidden/>
          </w:rPr>
          <w:fldChar w:fldCharType="end"/>
        </w:r>
      </w:hyperlink>
    </w:p>
    <w:p w14:paraId="430D27E0" w14:textId="77777777" w:rsidR="00EC0257" w:rsidRPr="007D05B1" w:rsidRDefault="008F7C8D">
      <w:pPr>
        <w:pStyle w:val="TOC3"/>
        <w:tabs>
          <w:tab w:val="left" w:pos="1680"/>
          <w:tab w:val="right" w:leader="dot" w:pos="9344"/>
        </w:tabs>
        <w:rPr>
          <w:rFonts w:ascii="Calibri" w:hAnsi="Calibri"/>
          <w:noProof/>
          <w:szCs w:val="22"/>
        </w:rPr>
      </w:pPr>
      <w:hyperlink w:anchor="_Toc10535337" w:history="1">
        <w:r w:rsidR="00EC0257" w:rsidRPr="007D05B1">
          <w:rPr>
            <w:rStyle w:val="afc"/>
            <w:noProof/>
            <w:color w:val="auto"/>
          </w:rPr>
          <w:t>附件</w:t>
        </w:r>
        <w:r w:rsidR="00EC0257" w:rsidRPr="007D05B1">
          <w:rPr>
            <w:rStyle w:val="afc"/>
            <w:noProof/>
            <w:color w:val="auto"/>
          </w:rPr>
          <w:t>2</w:t>
        </w:r>
        <w:r w:rsidR="00EC0257" w:rsidRPr="007D05B1">
          <w:rPr>
            <w:rFonts w:ascii="Calibri" w:hAnsi="Calibri"/>
            <w:noProof/>
            <w:szCs w:val="22"/>
          </w:rPr>
          <w:tab/>
        </w:r>
        <w:r w:rsidR="00EC0257" w:rsidRPr="007D05B1">
          <w:rPr>
            <w:rStyle w:val="afc"/>
            <w:rFonts w:ascii="Calibri" w:hAnsi="Calibri"/>
            <w:noProof/>
            <w:color w:val="auto"/>
          </w:rPr>
          <w:t>承诺函</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_Toc10535337 \h </w:instrText>
        </w:r>
        <w:r w:rsidR="00496E24" w:rsidRPr="007D05B1">
          <w:rPr>
            <w:noProof/>
            <w:webHidden/>
          </w:rPr>
        </w:r>
        <w:r w:rsidR="00496E24" w:rsidRPr="007D05B1">
          <w:rPr>
            <w:noProof/>
            <w:webHidden/>
          </w:rPr>
          <w:fldChar w:fldCharType="separate"/>
        </w:r>
        <w:r w:rsidR="00A6550E" w:rsidRPr="007D05B1">
          <w:rPr>
            <w:noProof/>
            <w:webHidden/>
          </w:rPr>
          <w:t>11</w:t>
        </w:r>
        <w:r w:rsidR="00496E24" w:rsidRPr="007D05B1">
          <w:rPr>
            <w:noProof/>
            <w:webHidden/>
          </w:rPr>
          <w:fldChar w:fldCharType="end"/>
        </w:r>
      </w:hyperlink>
    </w:p>
    <w:p w14:paraId="6ABF99F5" w14:textId="77777777" w:rsidR="00EC0257" w:rsidRPr="007D05B1" w:rsidRDefault="008F7C8D">
      <w:pPr>
        <w:pStyle w:val="TOC3"/>
        <w:tabs>
          <w:tab w:val="left" w:pos="1680"/>
          <w:tab w:val="right" w:leader="dot" w:pos="9344"/>
        </w:tabs>
        <w:rPr>
          <w:rFonts w:ascii="Calibri" w:hAnsi="Calibri"/>
          <w:noProof/>
          <w:szCs w:val="22"/>
        </w:rPr>
      </w:pPr>
      <w:hyperlink w:anchor="_Toc10535338" w:history="1">
        <w:r w:rsidR="00EC0257" w:rsidRPr="007D05B1">
          <w:rPr>
            <w:rStyle w:val="afc"/>
            <w:noProof/>
            <w:color w:val="auto"/>
          </w:rPr>
          <w:t>附件</w:t>
        </w:r>
        <w:r w:rsidR="00EC0257" w:rsidRPr="007D05B1">
          <w:rPr>
            <w:rStyle w:val="afc"/>
            <w:noProof/>
            <w:color w:val="auto"/>
          </w:rPr>
          <w:t>3</w:t>
        </w:r>
        <w:r w:rsidR="00EC0257" w:rsidRPr="007D05B1">
          <w:rPr>
            <w:rFonts w:ascii="Calibri" w:hAnsi="Calibri"/>
            <w:noProof/>
            <w:szCs w:val="22"/>
          </w:rPr>
          <w:tab/>
        </w:r>
        <w:r w:rsidR="00EC0257" w:rsidRPr="007D05B1">
          <w:rPr>
            <w:rStyle w:val="afc"/>
            <w:rFonts w:ascii="Calibri" w:hAnsi="Calibri"/>
            <w:noProof/>
            <w:color w:val="auto"/>
          </w:rPr>
          <w:t>法定代表人授权委托书</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_Toc10535338 \h </w:instrText>
        </w:r>
        <w:r w:rsidR="00496E24" w:rsidRPr="007D05B1">
          <w:rPr>
            <w:noProof/>
            <w:webHidden/>
          </w:rPr>
        </w:r>
        <w:r w:rsidR="00496E24" w:rsidRPr="007D05B1">
          <w:rPr>
            <w:noProof/>
            <w:webHidden/>
          </w:rPr>
          <w:fldChar w:fldCharType="separate"/>
        </w:r>
        <w:r w:rsidR="00A6550E" w:rsidRPr="007D05B1">
          <w:rPr>
            <w:noProof/>
            <w:webHidden/>
          </w:rPr>
          <w:t>13</w:t>
        </w:r>
        <w:r w:rsidR="00496E24" w:rsidRPr="007D05B1">
          <w:rPr>
            <w:noProof/>
            <w:webHidden/>
          </w:rPr>
          <w:fldChar w:fldCharType="end"/>
        </w:r>
      </w:hyperlink>
    </w:p>
    <w:p w14:paraId="5382472F" w14:textId="77777777" w:rsidR="00EC0257" w:rsidRPr="007D05B1" w:rsidRDefault="008F7C8D">
      <w:pPr>
        <w:pStyle w:val="TOC3"/>
        <w:tabs>
          <w:tab w:val="left" w:pos="1680"/>
          <w:tab w:val="right" w:leader="dot" w:pos="9344"/>
        </w:tabs>
        <w:rPr>
          <w:rFonts w:ascii="Calibri" w:hAnsi="Calibri"/>
          <w:noProof/>
          <w:szCs w:val="22"/>
        </w:rPr>
      </w:pPr>
      <w:hyperlink w:anchor="_Toc10535339" w:history="1">
        <w:r w:rsidR="00EC0257" w:rsidRPr="007D05B1">
          <w:rPr>
            <w:rStyle w:val="afc"/>
            <w:noProof/>
            <w:color w:val="auto"/>
          </w:rPr>
          <w:t>附件</w:t>
        </w:r>
        <w:r w:rsidR="00EC0257" w:rsidRPr="007D05B1">
          <w:rPr>
            <w:rStyle w:val="afc"/>
            <w:noProof/>
            <w:color w:val="auto"/>
          </w:rPr>
          <w:t>4</w:t>
        </w:r>
        <w:r w:rsidR="00EC0257" w:rsidRPr="007D05B1">
          <w:rPr>
            <w:rFonts w:ascii="Calibri" w:hAnsi="Calibri"/>
            <w:noProof/>
            <w:szCs w:val="22"/>
          </w:rPr>
          <w:tab/>
        </w:r>
        <w:r w:rsidR="00EC0257" w:rsidRPr="007D05B1">
          <w:rPr>
            <w:rStyle w:val="afc"/>
            <w:noProof/>
            <w:color w:val="auto"/>
          </w:rPr>
          <w:t>商务条款偏离表</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_Toc10535339 \h </w:instrText>
        </w:r>
        <w:r w:rsidR="00496E24" w:rsidRPr="007D05B1">
          <w:rPr>
            <w:noProof/>
            <w:webHidden/>
          </w:rPr>
        </w:r>
        <w:r w:rsidR="00496E24" w:rsidRPr="007D05B1">
          <w:rPr>
            <w:noProof/>
            <w:webHidden/>
          </w:rPr>
          <w:fldChar w:fldCharType="separate"/>
        </w:r>
        <w:r w:rsidR="00A6550E" w:rsidRPr="007D05B1">
          <w:rPr>
            <w:noProof/>
            <w:webHidden/>
          </w:rPr>
          <w:t>14</w:t>
        </w:r>
        <w:r w:rsidR="00496E24" w:rsidRPr="007D05B1">
          <w:rPr>
            <w:noProof/>
            <w:webHidden/>
          </w:rPr>
          <w:fldChar w:fldCharType="end"/>
        </w:r>
      </w:hyperlink>
    </w:p>
    <w:p w14:paraId="47F1C797" w14:textId="77777777" w:rsidR="00EC0257" w:rsidRPr="007D05B1" w:rsidRDefault="008F7C8D">
      <w:pPr>
        <w:pStyle w:val="TOC3"/>
        <w:tabs>
          <w:tab w:val="left" w:pos="1681"/>
          <w:tab w:val="right" w:leader="dot" w:pos="9344"/>
        </w:tabs>
        <w:rPr>
          <w:rFonts w:ascii="Calibri" w:hAnsi="Calibri"/>
          <w:noProof/>
          <w:szCs w:val="22"/>
        </w:rPr>
      </w:pPr>
      <w:hyperlink w:anchor="_Toc10535340" w:history="1">
        <w:r w:rsidR="00EC0257" w:rsidRPr="007D05B1">
          <w:rPr>
            <w:rStyle w:val="afc"/>
            <w:rFonts w:ascii="Calibri" w:hAnsi="Calibri"/>
            <w:noProof/>
            <w:color w:val="auto"/>
          </w:rPr>
          <w:t>附件</w:t>
        </w:r>
        <w:r w:rsidR="00EC0257" w:rsidRPr="007D05B1">
          <w:rPr>
            <w:rStyle w:val="afc"/>
            <w:rFonts w:ascii="Calibri" w:hAnsi="Calibri"/>
            <w:noProof/>
            <w:color w:val="auto"/>
          </w:rPr>
          <w:t>5</w:t>
        </w:r>
        <w:r w:rsidR="00EC0257" w:rsidRPr="007D05B1">
          <w:rPr>
            <w:rFonts w:ascii="Calibri" w:hAnsi="Calibri"/>
            <w:noProof/>
            <w:szCs w:val="22"/>
          </w:rPr>
          <w:tab/>
        </w:r>
        <w:r w:rsidR="00EC0257" w:rsidRPr="007D05B1">
          <w:rPr>
            <w:rStyle w:val="afc"/>
            <w:rFonts w:ascii="Calibri" w:hAnsi="Calibri"/>
            <w:noProof/>
            <w:color w:val="auto"/>
          </w:rPr>
          <w:t>响应人货物、服务项目偏离表</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_Toc10535340 \h </w:instrText>
        </w:r>
        <w:r w:rsidR="00496E24" w:rsidRPr="007D05B1">
          <w:rPr>
            <w:noProof/>
            <w:webHidden/>
          </w:rPr>
        </w:r>
        <w:r w:rsidR="00496E24" w:rsidRPr="007D05B1">
          <w:rPr>
            <w:noProof/>
            <w:webHidden/>
          </w:rPr>
          <w:fldChar w:fldCharType="separate"/>
        </w:r>
        <w:r w:rsidR="00A6550E" w:rsidRPr="007D05B1">
          <w:rPr>
            <w:noProof/>
            <w:webHidden/>
          </w:rPr>
          <w:t>15</w:t>
        </w:r>
        <w:r w:rsidR="00496E24" w:rsidRPr="007D05B1">
          <w:rPr>
            <w:noProof/>
            <w:webHidden/>
          </w:rPr>
          <w:fldChar w:fldCharType="end"/>
        </w:r>
      </w:hyperlink>
    </w:p>
    <w:p w14:paraId="2182CCD1" w14:textId="77777777" w:rsidR="00EC0257" w:rsidRPr="007D05B1" w:rsidRDefault="008F7C8D">
      <w:pPr>
        <w:pStyle w:val="TOC3"/>
        <w:tabs>
          <w:tab w:val="left" w:pos="1680"/>
          <w:tab w:val="right" w:leader="dot" w:pos="9344"/>
        </w:tabs>
        <w:rPr>
          <w:rFonts w:ascii="Calibri" w:hAnsi="Calibri"/>
          <w:noProof/>
          <w:szCs w:val="22"/>
        </w:rPr>
      </w:pPr>
      <w:hyperlink w:anchor="_Toc10535341" w:history="1">
        <w:r w:rsidR="00EC0257" w:rsidRPr="007D05B1">
          <w:rPr>
            <w:rStyle w:val="afc"/>
            <w:rFonts w:ascii="Calibri" w:hAnsi="Calibri"/>
            <w:noProof/>
            <w:color w:val="auto"/>
          </w:rPr>
          <w:t>附件</w:t>
        </w:r>
        <w:r w:rsidR="00EC0257" w:rsidRPr="007D05B1">
          <w:rPr>
            <w:rStyle w:val="afc"/>
            <w:rFonts w:ascii="Calibri" w:hAnsi="Calibri"/>
            <w:noProof/>
            <w:color w:val="auto"/>
          </w:rPr>
          <w:t>6</w:t>
        </w:r>
        <w:r w:rsidR="00EC0257" w:rsidRPr="007D05B1">
          <w:rPr>
            <w:rFonts w:ascii="Calibri" w:hAnsi="Calibri"/>
            <w:noProof/>
            <w:szCs w:val="22"/>
          </w:rPr>
          <w:tab/>
        </w:r>
        <w:r w:rsidR="00665A96" w:rsidRPr="007D05B1">
          <w:rPr>
            <w:rStyle w:val="afc"/>
            <w:rFonts w:ascii="Calibri" w:hAnsi="Calibri" w:hint="eastAsia"/>
            <w:noProof/>
            <w:color w:val="auto"/>
          </w:rPr>
          <w:t>报价</w:t>
        </w:r>
        <w:r w:rsidR="00EC0257" w:rsidRPr="007D05B1">
          <w:rPr>
            <w:rStyle w:val="afc"/>
            <w:rFonts w:ascii="Calibri" w:hAnsi="Calibri"/>
            <w:noProof/>
            <w:color w:val="auto"/>
          </w:rPr>
          <w:t>一览表</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_Toc10535341 \h </w:instrText>
        </w:r>
        <w:r w:rsidR="00496E24" w:rsidRPr="007D05B1">
          <w:rPr>
            <w:noProof/>
            <w:webHidden/>
          </w:rPr>
        </w:r>
        <w:r w:rsidR="00496E24" w:rsidRPr="007D05B1">
          <w:rPr>
            <w:noProof/>
            <w:webHidden/>
          </w:rPr>
          <w:fldChar w:fldCharType="separate"/>
        </w:r>
        <w:r w:rsidR="00A6550E" w:rsidRPr="007D05B1">
          <w:rPr>
            <w:noProof/>
            <w:webHidden/>
          </w:rPr>
          <w:t>16</w:t>
        </w:r>
        <w:r w:rsidR="00496E24" w:rsidRPr="007D05B1">
          <w:rPr>
            <w:noProof/>
            <w:webHidden/>
          </w:rPr>
          <w:fldChar w:fldCharType="end"/>
        </w:r>
      </w:hyperlink>
    </w:p>
    <w:p w14:paraId="31F8230D" w14:textId="77777777" w:rsidR="00EC0257" w:rsidRPr="007D05B1" w:rsidRDefault="008F7C8D">
      <w:pPr>
        <w:pStyle w:val="TOC3"/>
        <w:tabs>
          <w:tab w:val="left" w:pos="1680"/>
          <w:tab w:val="right" w:leader="dot" w:pos="9344"/>
        </w:tabs>
        <w:rPr>
          <w:rFonts w:ascii="Calibri" w:hAnsi="Calibri"/>
          <w:noProof/>
          <w:szCs w:val="22"/>
        </w:rPr>
      </w:pPr>
      <w:hyperlink w:anchor="_Toc10535342" w:history="1">
        <w:r w:rsidR="00EC0257" w:rsidRPr="007D05B1">
          <w:rPr>
            <w:rStyle w:val="afc"/>
            <w:rFonts w:ascii="Calibri" w:hAnsi="Calibri"/>
            <w:noProof/>
            <w:color w:val="auto"/>
          </w:rPr>
          <w:t>附件</w:t>
        </w:r>
        <w:r w:rsidR="00EC0257" w:rsidRPr="007D05B1">
          <w:rPr>
            <w:rStyle w:val="afc"/>
            <w:rFonts w:ascii="Calibri" w:hAnsi="Calibri"/>
            <w:noProof/>
            <w:color w:val="auto"/>
          </w:rPr>
          <w:t>7</w:t>
        </w:r>
        <w:r w:rsidR="00EC0257" w:rsidRPr="007D05B1">
          <w:rPr>
            <w:rFonts w:ascii="Calibri" w:hAnsi="Calibri"/>
            <w:noProof/>
            <w:szCs w:val="22"/>
          </w:rPr>
          <w:tab/>
        </w:r>
        <w:r w:rsidR="00EC0257" w:rsidRPr="007D05B1">
          <w:rPr>
            <w:rStyle w:val="afc"/>
            <w:rFonts w:ascii="Calibri" w:hAnsi="Calibri"/>
            <w:noProof/>
            <w:color w:val="auto"/>
          </w:rPr>
          <w:t>货物、服务分项报价表</w:t>
        </w:r>
        <w:r w:rsidR="00EC0257" w:rsidRPr="007D05B1">
          <w:rPr>
            <w:noProof/>
            <w:webHidden/>
          </w:rPr>
          <w:tab/>
        </w:r>
        <w:r w:rsidR="00496E24" w:rsidRPr="007D05B1">
          <w:rPr>
            <w:noProof/>
            <w:webHidden/>
          </w:rPr>
          <w:fldChar w:fldCharType="begin"/>
        </w:r>
        <w:r w:rsidR="00EC0257" w:rsidRPr="007D05B1">
          <w:rPr>
            <w:noProof/>
            <w:webHidden/>
          </w:rPr>
          <w:instrText xml:space="preserve"> PAGEREF _Toc10535342 \h </w:instrText>
        </w:r>
        <w:r w:rsidR="00496E24" w:rsidRPr="007D05B1">
          <w:rPr>
            <w:noProof/>
            <w:webHidden/>
          </w:rPr>
        </w:r>
        <w:r w:rsidR="00496E24" w:rsidRPr="007D05B1">
          <w:rPr>
            <w:noProof/>
            <w:webHidden/>
          </w:rPr>
          <w:fldChar w:fldCharType="separate"/>
        </w:r>
        <w:r w:rsidR="00A6550E" w:rsidRPr="007D05B1">
          <w:rPr>
            <w:noProof/>
            <w:webHidden/>
          </w:rPr>
          <w:t>17</w:t>
        </w:r>
        <w:r w:rsidR="00496E24" w:rsidRPr="007D05B1">
          <w:rPr>
            <w:noProof/>
            <w:webHidden/>
          </w:rPr>
          <w:fldChar w:fldCharType="end"/>
        </w:r>
      </w:hyperlink>
    </w:p>
    <w:p w14:paraId="17657B3F" w14:textId="77777777" w:rsidR="00C0739A" w:rsidRPr="007D05B1" w:rsidRDefault="00496E24">
      <w:pPr>
        <w:rPr>
          <w:b/>
          <w:bCs/>
          <w:lang w:val="zh-CN"/>
        </w:rPr>
      </w:pPr>
      <w:r w:rsidRPr="007D05B1">
        <w:fldChar w:fldCharType="end"/>
      </w:r>
    </w:p>
    <w:p w14:paraId="2B35EB57" w14:textId="77777777" w:rsidR="00C0739A" w:rsidRPr="007D05B1" w:rsidRDefault="00C0739A">
      <w:pPr>
        <w:sectPr w:rsidR="00C0739A" w:rsidRPr="007D05B1">
          <w:headerReference w:type="default" r:id="rId10"/>
          <w:pgSz w:w="11906" w:h="16838"/>
          <w:pgMar w:top="1134" w:right="1134" w:bottom="1021" w:left="1418" w:header="851" w:footer="851" w:gutter="0"/>
          <w:cols w:space="720"/>
          <w:docGrid w:type="linesAndChars" w:linePitch="312"/>
        </w:sectPr>
      </w:pPr>
    </w:p>
    <w:p w14:paraId="4E923F12" w14:textId="77777777" w:rsidR="00C0739A" w:rsidRPr="007D05B1" w:rsidRDefault="00C0739A" w:rsidP="00875A88">
      <w:pPr>
        <w:pStyle w:val="2"/>
        <w:spacing w:line="415" w:lineRule="auto"/>
        <w:ind w:left="420" w:hanging="420"/>
        <w:jc w:val="center"/>
        <w:rPr>
          <w:rFonts w:ascii="Times New Roman" w:eastAsia="宋体" w:hAnsi="Times New Roman"/>
        </w:rPr>
      </w:pPr>
      <w:bookmarkStart w:id="1" w:name="_Ref492453757"/>
      <w:bookmarkStart w:id="2" w:name="_Toc10535329"/>
      <w:r w:rsidRPr="007D05B1">
        <w:rPr>
          <w:rFonts w:ascii="Times New Roman" w:eastAsia="宋体" w:hAnsi="Times New Roman" w:hint="eastAsia"/>
        </w:rPr>
        <w:lastRenderedPageBreak/>
        <w:t>第一部分</w:t>
      </w:r>
      <w:bookmarkEnd w:id="1"/>
      <w:r w:rsidR="006471CF" w:rsidRPr="007D05B1">
        <w:rPr>
          <w:rFonts w:ascii="Times New Roman" w:eastAsia="宋体" w:hAnsi="Times New Roman" w:hint="eastAsia"/>
        </w:rPr>
        <w:t>后勤服务产业集团询价</w:t>
      </w:r>
      <w:r w:rsidR="006471CF" w:rsidRPr="007D05B1">
        <w:rPr>
          <w:rFonts w:ascii="Times New Roman" w:eastAsia="宋体" w:hAnsi="Times New Roman"/>
        </w:rPr>
        <w:t>采购</w:t>
      </w:r>
      <w:bookmarkEnd w:id="2"/>
    </w:p>
    <w:p w14:paraId="5B8A86E7" w14:textId="77777777" w:rsidR="000719B8" w:rsidRPr="007D05B1" w:rsidRDefault="00C0739A" w:rsidP="005762A3">
      <w:pPr>
        <w:pStyle w:val="afb"/>
      </w:pPr>
      <w:r w:rsidRPr="007D05B1">
        <w:rPr>
          <w:rFonts w:hint="eastAsia"/>
        </w:rPr>
        <w:t>一、</w:t>
      </w:r>
      <w:r w:rsidR="003B71DF" w:rsidRPr="007D05B1">
        <w:rPr>
          <w:rFonts w:hint="eastAsia"/>
        </w:rPr>
        <w:t>采购</w:t>
      </w:r>
      <w:r w:rsidRPr="007D05B1">
        <w:rPr>
          <w:rFonts w:hint="eastAsia"/>
        </w:rPr>
        <w:t>内容</w:t>
      </w:r>
    </w:p>
    <w:p w14:paraId="6C66454D" w14:textId="77777777" w:rsidR="000719B8" w:rsidRPr="007D05B1" w:rsidRDefault="00C0739A" w:rsidP="005762A3">
      <w:pPr>
        <w:pStyle w:val="afb"/>
      </w:pPr>
      <w:r w:rsidRPr="007D05B1">
        <w:t>1</w:t>
      </w:r>
      <w:r w:rsidRPr="007D05B1">
        <w:rPr>
          <w:rFonts w:hint="eastAsia"/>
        </w:rPr>
        <w:t>、</w:t>
      </w:r>
      <w:r w:rsidRPr="007D05B1">
        <w:tab/>
      </w:r>
      <w:r w:rsidRPr="007D05B1">
        <w:rPr>
          <w:rFonts w:hint="eastAsia"/>
        </w:rPr>
        <w:t>采购项目名称：</w:t>
      </w:r>
      <w:r w:rsidR="006B6E14" w:rsidRPr="007D05B1">
        <w:rPr>
          <w:rFonts w:hint="eastAsia"/>
        </w:rPr>
        <w:t>中央财经大学沙河校区食堂灶具</w:t>
      </w:r>
      <w:r w:rsidR="00FC505C" w:rsidRPr="007D05B1">
        <w:rPr>
          <w:rFonts w:hint="eastAsia"/>
        </w:rPr>
        <w:t>采购</w:t>
      </w:r>
      <w:r w:rsidR="006B6E14" w:rsidRPr="007D05B1">
        <w:rPr>
          <w:rFonts w:hint="eastAsia"/>
        </w:rPr>
        <w:t>项目</w:t>
      </w:r>
      <w:r w:rsidRPr="007D05B1">
        <w:rPr>
          <w:rFonts w:hint="eastAsia"/>
        </w:rPr>
        <w:t>；</w:t>
      </w:r>
    </w:p>
    <w:p w14:paraId="2A7D7EB4" w14:textId="77777777" w:rsidR="000719B8" w:rsidRPr="007D05B1" w:rsidRDefault="00C0739A" w:rsidP="005762A3">
      <w:pPr>
        <w:pStyle w:val="afb"/>
      </w:pPr>
      <w:r w:rsidRPr="007D05B1">
        <w:t>2</w:t>
      </w:r>
      <w:r w:rsidRPr="007D05B1">
        <w:rPr>
          <w:rFonts w:hint="eastAsia"/>
        </w:rPr>
        <w:t>、</w:t>
      </w:r>
      <w:r w:rsidRPr="007D05B1">
        <w:tab/>
      </w:r>
      <w:r w:rsidRPr="007D05B1">
        <w:rPr>
          <w:rFonts w:hint="eastAsia"/>
        </w:rPr>
        <w:t>采购项目编号：</w:t>
      </w:r>
      <w:r w:rsidR="00A45B0E" w:rsidRPr="007D05B1">
        <w:rPr>
          <w:rFonts w:hint="eastAsia"/>
        </w:rPr>
        <w:t>Z</w:t>
      </w:r>
      <w:r w:rsidR="00A45B0E" w:rsidRPr="007D05B1">
        <w:t>C-201905</w:t>
      </w:r>
      <w:r w:rsidR="00926C3F" w:rsidRPr="007D05B1">
        <w:rPr>
          <w:rFonts w:hint="eastAsia"/>
        </w:rPr>
        <w:t>10</w:t>
      </w:r>
    </w:p>
    <w:p w14:paraId="2B72903D" w14:textId="77777777" w:rsidR="000719B8" w:rsidRPr="007D05B1" w:rsidRDefault="00C0739A" w:rsidP="005762A3">
      <w:pPr>
        <w:pStyle w:val="afb"/>
      </w:pPr>
      <w:r w:rsidRPr="007D05B1">
        <w:t>3</w:t>
      </w:r>
      <w:r w:rsidRPr="007D05B1">
        <w:rPr>
          <w:rFonts w:hint="eastAsia"/>
        </w:rPr>
        <w:t>、</w:t>
      </w:r>
      <w:r w:rsidRPr="007D05B1">
        <w:tab/>
      </w:r>
      <w:r w:rsidR="003B71DF" w:rsidRPr="007D05B1">
        <w:rPr>
          <w:rFonts w:hint="eastAsia"/>
        </w:rPr>
        <w:t>采购</w:t>
      </w:r>
      <w:r w:rsidRPr="007D05B1">
        <w:rPr>
          <w:rFonts w:hint="eastAsia"/>
        </w:rPr>
        <w:t>项目性质：</w:t>
      </w:r>
      <w:r w:rsidR="00427B78" w:rsidRPr="007D05B1">
        <w:rPr>
          <w:rFonts w:hint="eastAsia"/>
        </w:rPr>
        <w:t>后勤服务产业集团询价</w:t>
      </w:r>
      <w:r w:rsidR="00427B78" w:rsidRPr="007D05B1">
        <w:t>采购</w:t>
      </w:r>
    </w:p>
    <w:p w14:paraId="65144D9F" w14:textId="77777777" w:rsidR="000719B8" w:rsidRPr="007D05B1" w:rsidRDefault="00C0739A" w:rsidP="005762A3">
      <w:pPr>
        <w:pStyle w:val="afb"/>
      </w:pPr>
      <w:r w:rsidRPr="007D05B1">
        <w:t>4</w:t>
      </w:r>
      <w:r w:rsidRPr="007D05B1">
        <w:rPr>
          <w:rFonts w:hint="eastAsia"/>
        </w:rPr>
        <w:t>、</w:t>
      </w:r>
      <w:r w:rsidRPr="007D05B1">
        <w:tab/>
      </w:r>
      <w:r w:rsidRPr="007D05B1">
        <w:rPr>
          <w:rFonts w:hint="eastAsia"/>
        </w:rPr>
        <w:t>简要规格描述或项目基本情况介绍</w:t>
      </w:r>
    </w:p>
    <w:p w14:paraId="56F2C851" w14:textId="77777777" w:rsidR="000719B8" w:rsidRPr="007D05B1" w:rsidRDefault="003B71DF" w:rsidP="005762A3">
      <w:pPr>
        <w:pStyle w:val="afb"/>
      </w:pPr>
      <w:r w:rsidRPr="007D05B1">
        <w:rPr>
          <w:rFonts w:hint="eastAsia"/>
        </w:rPr>
        <w:t>采购</w:t>
      </w:r>
      <w:r w:rsidR="00C0739A" w:rsidRPr="007D05B1">
        <w:rPr>
          <w:rFonts w:hint="eastAsia"/>
        </w:rPr>
        <w:t>范围包括：</w:t>
      </w:r>
      <w:r w:rsidR="006B6E14" w:rsidRPr="007D05B1">
        <w:rPr>
          <w:rFonts w:hint="eastAsia"/>
        </w:rPr>
        <w:t>中央财经大学沙河东</w:t>
      </w:r>
      <w:r w:rsidR="00FC505C" w:rsidRPr="007D05B1">
        <w:rPr>
          <w:rFonts w:hint="eastAsia"/>
        </w:rPr>
        <w:t>校区购置双头灶一台</w:t>
      </w:r>
      <w:r w:rsidR="00B32DDF" w:rsidRPr="007D05B1">
        <w:rPr>
          <w:rFonts w:hint="eastAsia"/>
        </w:rPr>
        <w:t>。</w:t>
      </w:r>
    </w:p>
    <w:p w14:paraId="3AFBB96C" w14:textId="77777777" w:rsidR="000719B8" w:rsidRPr="007D05B1" w:rsidRDefault="00C0739A" w:rsidP="005762A3">
      <w:pPr>
        <w:pStyle w:val="afb"/>
        <w:rPr>
          <w:rFonts w:ascii="Times New Roman" w:hAnsi="Times New Roman"/>
        </w:rPr>
      </w:pPr>
      <w:r w:rsidRPr="007D05B1">
        <w:rPr>
          <w:rFonts w:hint="eastAsia"/>
        </w:rPr>
        <w:t>具体采购范围及所应达到的具体要求，以本采购文件中商务、技术和服务的相应规定为准，其中，具体货物或服务要求见本文件“</w:t>
      </w:r>
      <w:r w:rsidR="008F7C8D">
        <w:fldChar w:fldCharType="begin"/>
      </w:r>
      <w:r w:rsidR="008F7C8D">
        <w:instrText xml:space="preserve"> REF diwubufen \h  \* MERGEFORMAT </w:instrText>
      </w:r>
      <w:r w:rsidR="008F7C8D">
        <w:fldChar w:fldCharType="separate"/>
      </w:r>
      <w:r w:rsidR="00A6550E" w:rsidRPr="007D05B1">
        <w:rPr>
          <w:rFonts w:ascii="Times New Roman" w:hAnsi="Times New Roman" w:hint="eastAsia"/>
        </w:rPr>
        <w:t>采购货物、服务的清单、质量要求和供货</w:t>
      </w:r>
      <w:r w:rsidR="008F7C8D">
        <w:fldChar w:fldCharType="end"/>
      </w:r>
      <w:r w:rsidRPr="007D05B1">
        <w:rPr>
          <w:rFonts w:hint="eastAsia"/>
        </w:rPr>
        <w:t>”。</w:t>
      </w:r>
    </w:p>
    <w:p w14:paraId="66053096" w14:textId="77777777" w:rsidR="000719B8" w:rsidRPr="007D05B1" w:rsidRDefault="00427B78" w:rsidP="005762A3">
      <w:pPr>
        <w:pStyle w:val="afb"/>
      </w:pPr>
      <w:r w:rsidRPr="007D05B1">
        <w:rPr>
          <w:rFonts w:hint="eastAsia"/>
        </w:rPr>
        <w:t>响应人</w:t>
      </w:r>
      <w:r w:rsidR="00C0739A" w:rsidRPr="007D05B1">
        <w:rPr>
          <w:rFonts w:hint="eastAsia"/>
        </w:rPr>
        <w:t>的</w:t>
      </w:r>
      <w:r w:rsidR="006471CF" w:rsidRPr="007D05B1">
        <w:rPr>
          <w:rFonts w:hint="eastAsia"/>
        </w:rPr>
        <w:t>响应文件</w:t>
      </w:r>
      <w:r w:rsidR="00C0739A" w:rsidRPr="007D05B1">
        <w:rPr>
          <w:rFonts w:hint="eastAsia"/>
        </w:rPr>
        <w:t>必须满足本次采购的实质目的，完全实现所应有的全部要求。</w:t>
      </w:r>
      <w:r w:rsidRPr="007D05B1">
        <w:rPr>
          <w:rFonts w:hint="eastAsia"/>
        </w:rPr>
        <w:t>响应人</w:t>
      </w:r>
      <w:r w:rsidR="00C0739A" w:rsidRPr="007D05B1">
        <w:rPr>
          <w:rFonts w:hint="eastAsia"/>
        </w:rPr>
        <w:t>若存在任何理解上无法正确确定之处，均应当按照</w:t>
      </w:r>
      <w:r w:rsidR="003B71DF" w:rsidRPr="007D05B1">
        <w:rPr>
          <w:rFonts w:hint="eastAsia"/>
        </w:rPr>
        <w:t>采购</w:t>
      </w:r>
      <w:r w:rsidR="00C0739A" w:rsidRPr="007D05B1">
        <w:rPr>
          <w:rFonts w:hint="eastAsia"/>
        </w:rPr>
        <w:t>文件所规定的投标前的澄清等程序提出，否则，可能导致的任何不利后果均应当由</w:t>
      </w:r>
      <w:r w:rsidRPr="007D05B1">
        <w:rPr>
          <w:rFonts w:hint="eastAsia"/>
        </w:rPr>
        <w:t>响应人</w:t>
      </w:r>
      <w:r w:rsidR="00C0739A" w:rsidRPr="007D05B1">
        <w:rPr>
          <w:rFonts w:hint="eastAsia"/>
        </w:rPr>
        <w:t>自行承担。</w:t>
      </w:r>
    </w:p>
    <w:p w14:paraId="7025C7DA" w14:textId="77777777" w:rsidR="000719B8" w:rsidRPr="007D05B1" w:rsidRDefault="00C0739A" w:rsidP="005762A3">
      <w:pPr>
        <w:pStyle w:val="afb"/>
      </w:pPr>
      <w:r w:rsidRPr="007D05B1">
        <w:rPr>
          <w:rFonts w:hint="eastAsia"/>
        </w:rPr>
        <w:t>履约时间：</w:t>
      </w:r>
      <w:r w:rsidR="00FC505C" w:rsidRPr="007D05B1">
        <w:rPr>
          <w:rFonts w:hint="eastAsia"/>
        </w:rPr>
        <w:t>合同签订后</w:t>
      </w:r>
      <w:r w:rsidR="00FC505C" w:rsidRPr="007D05B1">
        <w:rPr>
          <w:rFonts w:hint="eastAsia"/>
        </w:rPr>
        <w:t>10</w:t>
      </w:r>
      <w:r w:rsidR="00FC505C" w:rsidRPr="007D05B1">
        <w:rPr>
          <w:rFonts w:hint="eastAsia"/>
        </w:rPr>
        <w:t>个工作日内。</w:t>
      </w:r>
    </w:p>
    <w:p w14:paraId="7470DC78" w14:textId="77777777" w:rsidR="000719B8" w:rsidRPr="007D05B1" w:rsidRDefault="00C0739A" w:rsidP="005762A3">
      <w:pPr>
        <w:pStyle w:val="afb"/>
      </w:pPr>
      <w:r w:rsidRPr="007D05B1">
        <w:rPr>
          <w:rFonts w:hint="eastAsia"/>
        </w:rPr>
        <w:t>履约地点：</w:t>
      </w:r>
      <w:r w:rsidR="00FC505C" w:rsidRPr="007D05B1">
        <w:rPr>
          <w:rFonts w:hint="eastAsia"/>
        </w:rPr>
        <w:t>中央财经大学沙河东校区食堂一层</w:t>
      </w:r>
      <w:r w:rsidRPr="007D05B1">
        <w:rPr>
          <w:rFonts w:hint="eastAsia"/>
        </w:rPr>
        <w:t>。</w:t>
      </w:r>
    </w:p>
    <w:p w14:paraId="28C6E58D" w14:textId="77777777" w:rsidR="000719B8" w:rsidRPr="007D05B1" w:rsidRDefault="00C0739A" w:rsidP="005762A3">
      <w:pPr>
        <w:pStyle w:val="afb"/>
      </w:pPr>
      <w:r w:rsidRPr="007D05B1">
        <w:rPr>
          <w:rFonts w:hint="eastAsia"/>
        </w:rPr>
        <w:t>二、项目预算金额：</w:t>
      </w:r>
      <w:r w:rsidR="005E50A6" w:rsidRPr="007D05B1">
        <w:rPr>
          <w:rFonts w:hint="eastAsia"/>
        </w:rPr>
        <w:t>人民币</w:t>
      </w:r>
      <w:r w:rsidR="0007313D" w:rsidRPr="007D05B1">
        <w:rPr>
          <w:rFonts w:hint="eastAsia"/>
          <w:u w:val="single"/>
        </w:rPr>
        <w:t xml:space="preserve"> </w:t>
      </w:r>
      <w:r w:rsidR="00FC505C" w:rsidRPr="007D05B1">
        <w:rPr>
          <w:rFonts w:hint="eastAsia"/>
          <w:u w:val="single"/>
        </w:rPr>
        <w:t>10000</w:t>
      </w:r>
      <w:r w:rsidRPr="007D05B1">
        <w:rPr>
          <w:rFonts w:hint="eastAsia"/>
        </w:rPr>
        <w:t>元</w:t>
      </w:r>
    </w:p>
    <w:p w14:paraId="716112BC" w14:textId="77777777" w:rsidR="000719B8" w:rsidRPr="007D05B1" w:rsidRDefault="00C0739A" w:rsidP="005762A3">
      <w:pPr>
        <w:pStyle w:val="afb"/>
      </w:pPr>
      <w:r w:rsidRPr="007D05B1">
        <w:rPr>
          <w:rFonts w:hint="eastAsia"/>
        </w:rPr>
        <w:t>三、</w:t>
      </w:r>
      <w:r w:rsidR="00427B78" w:rsidRPr="007D05B1">
        <w:rPr>
          <w:rFonts w:hint="eastAsia"/>
        </w:rPr>
        <w:t>响应人</w:t>
      </w:r>
      <w:r w:rsidRPr="007D05B1">
        <w:rPr>
          <w:rFonts w:hint="eastAsia"/>
        </w:rPr>
        <w:t>资格要求：</w:t>
      </w:r>
    </w:p>
    <w:p w14:paraId="34189F33" w14:textId="77777777" w:rsidR="000719B8" w:rsidRPr="007D05B1" w:rsidRDefault="00C0739A" w:rsidP="005762A3">
      <w:pPr>
        <w:pStyle w:val="afb"/>
      </w:pPr>
      <w:r w:rsidRPr="007D05B1">
        <w:rPr>
          <w:rFonts w:hint="eastAsia"/>
        </w:rPr>
        <w:t>详见本文件第二部分“</w:t>
      </w:r>
      <w:r w:rsidR="008F7C8D">
        <w:fldChar w:fldCharType="begin"/>
      </w:r>
      <w:r w:rsidR="008F7C8D">
        <w:instrText xml:space="preserve"> REF xuzhiqianfubiao \h  \* MERGEFORMAT </w:instrText>
      </w:r>
      <w:r w:rsidR="008F7C8D">
        <w:fldChar w:fldCharType="separate"/>
      </w:r>
      <w:r w:rsidR="00A6550E" w:rsidRPr="007D05B1">
        <w:rPr>
          <w:rFonts w:ascii="Times New Roman" w:hAnsi="Times New Roman" w:hint="eastAsia"/>
        </w:rPr>
        <w:t>响应人须知前附表</w:t>
      </w:r>
      <w:r w:rsidR="008F7C8D">
        <w:fldChar w:fldCharType="end"/>
      </w:r>
      <w:r w:rsidRPr="007D05B1">
        <w:rPr>
          <w:rFonts w:hint="eastAsia"/>
        </w:rPr>
        <w:t>”。</w:t>
      </w:r>
    </w:p>
    <w:p w14:paraId="2FA02665" w14:textId="77777777" w:rsidR="000719B8" w:rsidRPr="007D05B1" w:rsidRDefault="00C0739A" w:rsidP="005762A3">
      <w:pPr>
        <w:pStyle w:val="afb"/>
      </w:pPr>
      <w:r w:rsidRPr="007D05B1">
        <w:rPr>
          <w:rFonts w:hint="eastAsia"/>
        </w:rPr>
        <w:t>四、</w:t>
      </w:r>
      <w:bookmarkStart w:id="3" w:name="_Toc116879910"/>
      <w:r w:rsidR="00427B78" w:rsidRPr="007D05B1">
        <w:rPr>
          <w:rFonts w:hint="eastAsia"/>
        </w:rPr>
        <w:t>响应</w:t>
      </w:r>
      <w:r w:rsidR="00427B78" w:rsidRPr="007D05B1">
        <w:t>文件领取时间、地点和办法</w:t>
      </w:r>
      <w:bookmarkEnd w:id="3"/>
    </w:p>
    <w:p w14:paraId="2DEDB361" w14:textId="77777777" w:rsidR="000719B8" w:rsidRPr="007D05B1" w:rsidRDefault="00427B78" w:rsidP="00427B78">
      <w:pPr>
        <w:pStyle w:val="23"/>
        <w:spacing w:before="0" w:after="0" w:line="400" w:lineRule="exact"/>
        <w:ind w:leftChars="0" w:left="0" w:firstLineChars="0" w:firstLine="0"/>
        <w:rPr>
          <w:sz w:val="21"/>
          <w:szCs w:val="21"/>
        </w:rPr>
      </w:pPr>
      <w:r w:rsidRPr="007D05B1">
        <w:rPr>
          <w:sz w:val="21"/>
          <w:szCs w:val="21"/>
        </w:rPr>
        <w:t>即日起五日内</w:t>
      </w:r>
      <w:r w:rsidRPr="007D05B1">
        <w:rPr>
          <w:sz w:val="21"/>
          <w:szCs w:val="21"/>
        </w:rPr>
        <w:t>“</w:t>
      </w:r>
      <w:r w:rsidRPr="007D05B1">
        <w:rPr>
          <w:sz w:val="21"/>
          <w:szCs w:val="21"/>
        </w:rPr>
        <w:t>中央财经大学官网</w:t>
      </w:r>
      <w:r w:rsidRPr="007D05B1">
        <w:rPr>
          <w:sz w:val="21"/>
          <w:szCs w:val="21"/>
        </w:rPr>
        <w:t>”</w:t>
      </w:r>
      <w:r w:rsidRPr="007D05B1">
        <w:rPr>
          <w:rFonts w:hint="eastAsia"/>
          <w:sz w:val="21"/>
          <w:szCs w:val="21"/>
        </w:rPr>
        <w:t>、</w:t>
      </w:r>
      <w:r w:rsidRPr="007D05B1">
        <w:rPr>
          <w:sz w:val="21"/>
          <w:szCs w:val="21"/>
        </w:rPr>
        <w:t>“</w:t>
      </w:r>
      <w:r w:rsidRPr="007D05B1">
        <w:rPr>
          <w:sz w:val="21"/>
          <w:szCs w:val="21"/>
        </w:rPr>
        <w:t>中央财经大学</w:t>
      </w:r>
      <w:r w:rsidRPr="007D05B1">
        <w:rPr>
          <w:rFonts w:hint="eastAsia"/>
          <w:sz w:val="21"/>
          <w:szCs w:val="21"/>
        </w:rPr>
        <w:t>后勤服务产业集团</w:t>
      </w:r>
      <w:r w:rsidRPr="007D05B1">
        <w:rPr>
          <w:sz w:val="21"/>
          <w:szCs w:val="21"/>
        </w:rPr>
        <w:t>官网</w:t>
      </w:r>
      <w:r w:rsidRPr="007D05B1">
        <w:rPr>
          <w:sz w:val="21"/>
          <w:szCs w:val="21"/>
        </w:rPr>
        <w:t>”</w:t>
      </w:r>
      <w:r w:rsidRPr="007D05B1">
        <w:rPr>
          <w:sz w:val="21"/>
          <w:szCs w:val="21"/>
        </w:rPr>
        <w:t>等公告信息发布页面免费下载</w:t>
      </w:r>
      <w:r w:rsidR="00C0739A" w:rsidRPr="007D05B1">
        <w:rPr>
          <w:rFonts w:hint="eastAsia"/>
        </w:rPr>
        <w:t>。</w:t>
      </w:r>
    </w:p>
    <w:p w14:paraId="13075D0B" w14:textId="77777777" w:rsidR="00427B78" w:rsidRPr="007D05B1" w:rsidRDefault="00C0739A" w:rsidP="005762A3">
      <w:pPr>
        <w:pStyle w:val="afb"/>
      </w:pPr>
      <w:r w:rsidRPr="007D05B1">
        <w:rPr>
          <w:rFonts w:hint="eastAsia"/>
        </w:rPr>
        <w:t>五、</w:t>
      </w:r>
      <w:r w:rsidR="00427B78" w:rsidRPr="007D05B1">
        <w:rPr>
          <w:rFonts w:hint="eastAsia"/>
        </w:rPr>
        <w:t>响应</w:t>
      </w:r>
      <w:r w:rsidR="00427B78" w:rsidRPr="007D05B1">
        <w:t>文件接收时间及地点</w:t>
      </w:r>
    </w:p>
    <w:p w14:paraId="1C892971" w14:textId="77777777" w:rsidR="00427B78" w:rsidRPr="007D05B1" w:rsidRDefault="00427B78" w:rsidP="00427B78">
      <w:pPr>
        <w:pStyle w:val="23"/>
        <w:tabs>
          <w:tab w:val="left" w:pos="3960"/>
        </w:tabs>
        <w:spacing w:before="0" w:after="0" w:line="400" w:lineRule="exact"/>
        <w:ind w:leftChars="0" w:left="0" w:firstLineChars="0" w:firstLine="0"/>
        <w:rPr>
          <w:sz w:val="21"/>
          <w:szCs w:val="21"/>
        </w:rPr>
      </w:pPr>
      <w:r w:rsidRPr="007D05B1">
        <w:rPr>
          <w:rFonts w:hint="eastAsia"/>
          <w:sz w:val="21"/>
          <w:szCs w:val="21"/>
        </w:rPr>
        <w:t>请各位响应人在下述时间将响应文件密封后提交至以下地址：</w:t>
      </w:r>
    </w:p>
    <w:p w14:paraId="5507A19A" w14:textId="256521F7" w:rsidR="00427B78" w:rsidRPr="007D05B1" w:rsidRDefault="00427B78" w:rsidP="00427B78">
      <w:pPr>
        <w:pStyle w:val="23"/>
        <w:tabs>
          <w:tab w:val="left" w:pos="3960"/>
        </w:tabs>
        <w:spacing w:before="0" w:after="0" w:line="400" w:lineRule="exact"/>
        <w:ind w:leftChars="0" w:left="0" w:firstLineChars="0" w:firstLine="0"/>
        <w:rPr>
          <w:sz w:val="21"/>
          <w:szCs w:val="21"/>
        </w:rPr>
      </w:pPr>
      <w:r w:rsidRPr="007D05B1">
        <w:rPr>
          <w:sz w:val="21"/>
          <w:szCs w:val="21"/>
        </w:rPr>
        <w:t>响应文件接收时间</w:t>
      </w:r>
      <w:r w:rsidRPr="007D05B1">
        <w:rPr>
          <w:rFonts w:hint="eastAsia"/>
          <w:sz w:val="21"/>
          <w:szCs w:val="21"/>
        </w:rPr>
        <w:t>：</w:t>
      </w:r>
      <w:r w:rsidRPr="007D05B1">
        <w:rPr>
          <w:sz w:val="21"/>
          <w:szCs w:val="21"/>
        </w:rPr>
        <w:t>2019</w:t>
      </w:r>
      <w:r w:rsidRPr="007D05B1">
        <w:rPr>
          <w:rFonts w:hint="eastAsia"/>
          <w:sz w:val="21"/>
          <w:szCs w:val="21"/>
        </w:rPr>
        <w:t>年</w:t>
      </w:r>
      <w:r w:rsidR="00A45B0E" w:rsidRPr="007D05B1">
        <w:rPr>
          <w:rFonts w:hint="eastAsia"/>
          <w:sz w:val="21"/>
          <w:szCs w:val="21"/>
        </w:rPr>
        <w:t>7</w:t>
      </w:r>
      <w:r w:rsidRPr="007D05B1">
        <w:rPr>
          <w:rFonts w:hint="eastAsia"/>
          <w:sz w:val="21"/>
          <w:szCs w:val="21"/>
        </w:rPr>
        <w:t>月</w:t>
      </w:r>
      <w:r w:rsidR="00235EA2" w:rsidRPr="007D05B1">
        <w:rPr>
          <w:rFonts w:hint="eastAsia"/>
          <w:sz w:val="21"/>
          <w:szCs w:val="21"/>
        </w:rPr>
        <w:t>2</w:t>
      </w:r>
      <w:r w:rsidR="008418D9">
        <w:rPr>
          <w:rFonts w:hint="eastAsia"/>
          <w:sz w:val="21"/>
          <w:szCs w:val="21"/>
        </w:rPr>
        <w:t>5</w:t>
      </w:r>
      <w:r w:rsidRPr="007D05B1">
        <w:rPr>
          <w:rFonts w:hint="eastAsia"/>
          <w:sz w:val="21"/>
          <w:szCs w:val="21"/>
        </w:rPr>
        <w:t>日上午</w:t>
      </w:r>
      <w:r w:rsidR="008418D9">
        <w:rPr>
          <w:rFonts w:hint="eastAsia"/>
          <w:sz w:val="21"/>
          <w:szCs w:val="21"/>
        </w:rPr>
        <w:t>8</w:t>
      </w:r>
      <w:r w:rsidRPr="007D05B1">
        <w:rPr>
          <w:rFonts w:hint="eastAsia"/>
          <w:sz w:val="21"/>
          <w:szCs w:val="21"/>
        </w:rPr>
        <w:t>：</w:t>
      </w:r>
      <w:r w:rsidR="00B941DF">
        <w:rPr>
          <w:rFonts w:hint="eastAsia"/>
          <w:sz w:val="21"/>
          <w:szCs w:val="21"/>
        </w:rPr>
        <w:t>4</w:t>
      </w:r>
      <w:r w:rsidRPr="007D05B1">
        <w:rPr>
          <w:rFonts w:hint="eastAsia"/>
          <w:sz w:val="21"/>
          <w:szCs w:val="21"/>
        </w:rPr>
        <w:t>0</w:t>
      </w:r>
      <w:r w:rsidR="00181999" w:rsidRPr="007D05B1">
        <w:rPr>
          <w:rFonts w:hint="eastAsia"/>
          <w:sz w:val="21"/>
          <w:szCs w:val="21"/>
        </w:rPr>
        <w:t>-</w:t>
      </w:r>
      <w:r w:rsidR="008418D9">
        <w:rPr>
          <w:rFonts w:hint="eastAsia"/>
          <w:sz w:val="21"/>
          <w:szCs w:val="21"/>
        </w:rPr>
        <w:t>9</w:t>
      </w:r>
      <w:bookmarkStart w:id="4" w:name="_GoBack"/>
      <w:bookmarkEnd w:id="4"/>
      <w:r w:rsidR="00181999" w:rsidRPr="007D05B1">
        <w:rPr>
          <w:rFonts w:hint="eastAsia"/>
          <w:sz w:val="21"/>
          <w:szCs w:val="21"/>
        </w:rPr>
        <w:t>：</w:t>
      </w:r>
      <w:r w:rsidR="00A45B0E" w:rsidRPr="007D05B1">
        <w:rPr>
          <w:rFonts w:hint="eastAsia"/>
          <w:sz w:val="21"/>
          <w:szCs w:val="21"/>
        </w:rPr>
        <w:t>0</w:t>
      </w:r>
      <w:r w:rsidR="00181999" w:rsidRPr="007D05B1">
        <w:rPr>
          <w:rFonts w:hint="eastAsia"/>
          <w:sz w:val="21"/>
          <w:szCs w:val="21"/>
        </w:rPr>
        <w:t>0</w:t>
      </w:r>
    </w:p>
    <w:p w14:paraId="20CF6AB6" w14:textId="77777777" w:rsidR="00427B78" w:rsidRPr="007D05B1" w:rsidRDefault="00427B78" w:rsidP="005762A3">
      <w:pPr>
        <w:pStyle w:val="afb"/>
      </w:pPr>
      <w:r w:rsidRPr="007D05B1">
        <w:rPr>
          <w:rFonts w:hint="eastAsia"/>
        </w:rPr>
        <w:t>北京市海淀区学院南路</w:t>
      </w:r>
      <w:r w:rsidRPr="007D05B1">
        <w:t>39</w:t>
      </w:r>
      <w:r w:rsidRPr="007D05B1">
        <w:rPr>
          <w:rFonts w:hint="eastAsia"/>
        </w:rPr>
        <w:t>号中央财经大学实验楼</w:t>
      </w:r>
      <w:r w:rsidRPr="007D05B1">
        <w:rPr>
          <w:rFonts w:hint="eastAsia"/>
        </w:rPr>
        <w:t>703</w:t>
      </w:r>
      <w:r w:rsidRPr="007D05B1">
        <w:rPr>
          <w:rFonts w:hint="eastAsia"/>
        </w:rPr>
        <w:t>室</w:t>
      </w:r>
      <w:r w:rsidRPr="007D05B1">
        <w:rPr>
          <w:rFonts w:hint="eastAsia"/>
          <w:szCs w:val="21"/>
        </w:rPr>
        <w:t>。</w:t>
      </w:r>
    </w:p>
    <w:p w14:paraId="503D92D2" w14:textId="77777777" w:rsidR="00427B78" w:rsidRPr="007D05B1" w:rsidRDefault="00427B78" w:rsidP="00427B78">
      <w:pPr>
        <w:pStyle w:val="23"/>
        <w:tabs>
          <w:tab w:val="left" w:pos="3960"/>
        </w:tabs>
        <w:spacing w:before="0" w:after="0" w:line="400" w:lineRule="exact"/>
        <w:ind w:leftChars="0" w:left="0" w:firstLine="420"/>
        <w:rPr>
          <w:sz w:val="21"/>
          <w:szCs w:val="21"/>
        </w:rPr>
      </w:pPr>
      <w:r w:rsidRPr="007D05B1">
        <w:rPr>
          <w:sz w:val="21"/>
          <w:szCs w:val="21"/>
        </w:rPr>
        <w:t>收件人</w:t>
      </w:r>
      <w:r w:rsidRPr="007D05B1">
        <w:rPr>
          <w:rFonts w:hint="eastAsia"/>
          <w:sz w:val="21"/>
          <w:szCs w:val="21"/>
        </w:rPr>
        <w:t>：宁</w:t>
      </w:r>
      <w:r w:rsidRPr="007D05B1">
        <w:rPr>
          <w:sz w:val="21"/>
          <w:szCs w:val="21"/>
        </w:rPr>
        <w:t>老师</w:t>
      </w:r>
    </w:p>
    <w:p w14:paraId="65365FCC" w14:textId="77777777" w:rsidR="00427B78" w:rsidRPr="007D05B1" w:rsidRDefault="00427B78" w:rsidP="00427B78">
      <w:pPr>
        <w:pStyle w:val="23"/>
        <w:tabs>
          <w:tab w:val="left" w:pos="3960"/>
        </w:tabs>
        <w:spacing w:before="0" w:after="0" w:line="400" w:lineRule="exact"/>
        <w:ind w:leftChars="0" w:left="0" w:firstLine="420"/>
        <w:rPr>
          <w:sz w:val="21"/>
          <w:szCs w:val="21"/>
        </w:rPr>
      </w:pPr>
      <w:r w:rsidRPr="007D05B1">
        <w:rPr>
          <w:sz w:val="21"/>
          <w:szCs w:val="21"/>
        </w:rPr>
        <w:t>收件电话</w:t>
      </w:r>
      <w:r w:rsidRPr="007D05B1">
        <w:rPr>
          <w:rFonts w:hint="eastAsia"/>
          <w:sz w:val="21"/>
          <w:szCs w:val="21"/>
        </w:rPr>
        <w:t>：</w:t>
      </w:r>
      <w:r w:rsidRPr="007D05B1">
        <w:rPr>
          <w:rFonts w:hint="eastAsia"/>
          <w:sz w:val="21"/>
          <w:szCs w:val="21"/>
        </w:rPr>
        <w:t>62288020</w:t>
      </w:r>
      <w:r w:rsidRPr="007D05B1">
        <w:rPr>
          <w:rFonts w:hint="eastAsia"/>
          <w:sz w:val="21"/>
          <w:szCs w:val="21"/>
        </w:rPr>
        <w:t>，</w:t>
      </w:r>
      <w:r w:rsidRPr="007D05B1">
        <w:rPr>
          <w:rFonts w:hint="eastAsia"/>
          <w:sz w:val="21"/>
          <w:szCs w:val="21"/>
        </w:rPr>
        <w:t>62288098</w:t>
      </w:r>
      <w:r w:rsidR="002766D4" w:rsidRPr="007D05B1">
        <w:rPr>
          <w:rFonts w:hint="eastAsia"/>
          <w:sz w:val="21"/>
          <w:szCs w:val="21"/>
        </w:rPr>
        <w:t>，</w:t>
      </w:r>
      <w:r w:rsidR="002766D4" w:rsidRPr="007D05B1">
        <w:rPr>
          <w:rFonts w:hint="eastAsia"/>
          <w:sz w:val="21"/>
          <w:szCs w:val="21"/>
        </w:rPr>
        <w:t>62289063</w:t>
      </w:r>
    </w:p>
    <w:p w14:paraId="72060952" w14:textId="77777777" w:rsidR="000719B8" w:rsidRPr="007D05B1" w:rsidRDefault="00C0739A" w:rsidP="005762A3">
      <w:pPr>
        <w:pStyle w:val="afb"/>
      </w:pPr>
      <w:r w:rsidRPr="007D05B1">
        <w:rPr>
          <w:rFonts w:hint="eastAsia"/>
        </w:rPr>
        <w:t>届时请</w:t>
      </w:r>
      <w:r w:rsidR="00427B78" w:rsidRPr="007D05B1">
        <w:rPr>
          <w:rFonts w:hint="eastAsia"/>
        </w:rPr>
        <w:t>响应人</w:t>
      </w:r>
      <w:r w:rsidRPr="007D05B1">
        <w:rPr>
          <w:rFonts w:hint="eastAsia"/>
        </w:rPr>
        <w:t>的法定代表人或其授权的</w:t>
      </w:r>
      <w:r w:rsidR="00427B78" w:rsidRPr="007D05B1">
        <w:rPr>
          <w:rFonts w:hint="eastAsia"/>
        </w:rPr>
        <w:t>响应人</w:t>
      </w:r>
      <w:r w:rsidRPr="007D05B1">
        <w:rPr>
          <w:rFonts w:hint="eastAsia"/>
        </w:rPr>
        <w:t>代表准时到场参加。</w:t>
      </w:r>
    </w:p>
    <w:p w14:paraId="6CA0846D" w14:textId="77777777" w:rsidR="00C0739A" w:rsidRPr="007D05B1" w:rsidRDefault="00C0739A" w:rsidP="005762A3">
      <w:pPr>
        <w:pStyle w:val="afb"/>
        <w:rPr>
          <w:sz w:val="32"/>
          <w:szCs w:val="32"/>
        </w:rPr>
      </w:pPr>
      <w:r w:rsidRPr="007D05B1">
        <w:br w:type="page"/>
      </w:r>
    </w:p>
    <w:p w14:paraId="65052A54" w14:textId="77777777" w:rsidR="00C0739A" w:rsidRPr="007D05B1" w:rsidRDefault="00C0739A" w:rsidP="004568B2">
      <w:pPr>
        <w:pStyle w:val="2"/>
        <w:spacing w:line="415" w:lineRule="auto"/>
        <w:ind w:left="420" w:hanging="420"/>
        <w:jc w:val="center"/>
      </w:pPr>
      <w:bookmarkStart w:id="5" w:name="_Ref492453758"/>
      <w:bookmarkStart w:id="6" w:name="_Ref492453975"/>
      <w:bookmarkStart w:id="7" w:name="_Toc10535330"/>
      <w:r w:rsidRPr="007D05B1">
        <w:rPr>
          <w:rFonts w:ascii="Times New Roman" w:eastAsia="宋体" w:hAnsi="Times New Roman" w:hint="eastAsia"/>
        </w:rPr>
        <w:lastRenderedPageBreak/>
        <w:t>第二部分</w:t>
      </w:r>
      <w:bookmarkStart w:id="8" w:name="xuzhiqianfubiao"/>
      <w:r w:rsidR="00427B78" w:rsidRPr="007D05B1">
        <w:rPr>
          <w:rFonts w:ascii="Times New Roman" w:eastAsia="宋体" w:hAnsi="Times New Roman" w:hint="eastAsia"/>
        </w:rPr>
        <w:t>响应人</w:t>
      </w:r>
      <w:r w:rsidRPr="007D05B1">
        <w:rPr>
          <w:rFonts w:ascii="Times New Roman" w:eastAsia="宋体" w:hAnsi="Times New Roman" w:hint="eastAsia"/>
        </w:rPr>
        <w:t>须知前附表</w:t>
      </w:r>
      <w:bookmarkEnd w:id="5"/>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5"/>
        <w:gridCol w:w="5880"/>
      </w:tblGrid>
      <w:tr w:rsidR="00A6550E" w:rsidRPr="007D05B1" w14:paraId="35E20349" w14:textId="77777777" w:rsidTr="00E511F1">
        <w:trPr>
          <w:trHeight w:val="397"/>
        </w:trPr>
        <w:tc>
          <w:tcPr>
            <w:tcW w:w="708" w:type="dxa"/>
            <w:vAlign w:val="center"/>
          </w:tcPr>
          <w:p w14:paraId="1235C58A" w14:textId="77777777" w:rsidR="00C0739A" w:rsidRPr="007D05B1" w:rsidRDefault="00C0739A" w:rsidP="005762A3">
            <w:pPr>
              <w:pStyle w:val="afb"/>
            </w:pPr>
            <w:r w:rsidRPr="007D05B1">
              <w:rPr>
                <w:rFonts w:hint="eastAsia"/>
              </w:rPr>
              <w:t>序号</w:t>
            </w:r>
          </w:p>
        </w:tc>
        <w:tc>
          <w:tcPr>
            <w:tcW w:w="2415" w:type="dxa"/>
            <w:vAlign w:val="center"/>
          </w:tcPr>
          <w:p w14:paraId="33E7FDA0" w14:textId="77777777" w:rsidR="00C0739A" w:rsidRPr="007D05B1" w:rsidRDefault="00C0739A" w:rsidP="005762A3">
            <w:pPr>
              <w:pStyle w:val="afb"/>
            </w:pPr>
            <w:r w:rsidRPr="007D05B1">
              <w:rPr>
                <w:rFonts w:hint="eastAsia"/>
              </w:rPr>
              <w:t>内容</w:t>
            </w:r>
          </w:p>
        </w:tc>
        <w:tc>
          <w:tcPr>
            <w:tcW w:w="5880" w:type="dxa"/>
            <w:vAlign w:val="center"/>
          </w:tcPr>
          <w:p w14:paraId="65F9A955" w14:textId="77777777" w:rsidR="000719B8" w:rsidRPr="007D05B1" w:rsidRDefault="00C0739A" w:rsidP="005762A3">
            <w:pPr>
              <w:pStyle w:val="afb"/>
            </w:pPr>
            <w:r w:rsidRPr="007D05B1">
              <w:rPr>
                <w:rFonts w:hint="eastAsia"/>
              </w:rPr>
              <w:t>说明与要求</w:t>
            </w:r>
          </w:p>
        </w:tc>
      </w:tr>
      <w:tr w:rsidR="00A6550E" w:rsidRPr="007D05B1" w14:paraId="3A8ED030" w14:textId="77777777" w:rsidTr="00E511F1">
        <w:trPr>
          <w:trHeight w:val="492"/>
        </w:trPr>
        <w:tc>
          <w:tcPr>
            <w:tcW w:w="708" w:type="dxa"/>
            <w:vAlign w:val="center"/>
          </w:tcPr>
          <w:p w14:paraId="3AA4E674" w14:textId="77777777" w:rsidR="00C0739A" w:rsidRPr="007D05B1" w:rsidRDefault="00C0739A" w:rsidP="00E511F1">
            <w:pPr>
              <w:pStyle w:val="afd"/>
              <w:numPr>
                <w:ilvl w:val="0"/>
                <w:numId w:val="29"/>
              </w:numPr>
              <w:spacing w:line="400" w:lineRule="exact"/>
              <w:ind w:firstLineChars="0" w:firstLine="0"/>
              <w:jc w:val="center"/>
            </w:pPr>
            <w:bookmarkStart w:id="9" w:name="_Ref477459818"/>
          </w:p>
        </w:tc>
        <w:bookmarkEnd w:id="9"/>
        <w:tc>
          <w:tcPr>
            <w:tcW w:w="2415" w:type="dxa"/>
            <w:vAlign w:val="center"/>
          </w:tcPr>
          <w:p w14:paraId="6329CF4C" w14:textId="77777777" w:rsidR="00C0739A" w:rsidRPr="007D05B1" w:rsidRDefault="00C0739A" w:rsidP="005762A3">
            <w:pPr>
              <w:pStyle w:val="afb"/>
            </w:pPr>
            <w:r w:rsidRPr="007D05B1">
              <w:rPr>
                <w:rFonts w:hint="eastAsia"/>
              </w:rPr>
              <w:t>采购人名称</w:t>
            </w:r>
          </w:p>
        </w:tc>
        <w:tc>
          <w:tcPr>
            <w:tcW w:w="5880" w:type="dxa"/>
            <w:vAlign w:val="center"/>
          </w:tcPr>
          <w:p w14:paraId="56028AAC" w14:textId="77777777" w:rsidR="000719B8" w:rsidRPr="007D05B1" w:rsidRDefault="00C0739A" w:rsidP="005762A3">
            <w:pPr>
              <w:pStyle w:val="afb"/>
            </w:pPr>
            <w:r w:rsidRPr="007D05B1">
              <w:rPr>
                <w:rFonts w:hint="eastAsia"/>
              </w:rPr>
              <w:t>中央财经大学</w:t>
            </w:r>
          </w:p>
        </w:tc>
      </w:tr>
      <w:tr w:rsidR="00A6550E" w:rsidRPr="007D05B1" w14:paraId="652BFCB9" w14:textId="77777777" w:rsidTr="00E511F1">
        <w:tc>
          <w:tcPr>
            <w:tcW w:w="708" w:type="dxa"/>
            <w:vAlign w:val="center"/>
          </w:tcPr>
          <w:p w14:paraId="13D583E7" w14:textId="77777777" w:rsidR="00C0739A" w:rsidRPr="007D05B1" w:rsidRDefault="00C0739A" w:rsidP="00E511F1">
            <w:pPr>
              <w:pStyle w:val="afd"/>
              <w:numPr>
                <w:ilvl w:val="0"/>
                <w:numId w:val="29"/>
              </w:numPr>
              <w:spacing w:line="400" w:lineRule="exact"/>
              <w:ind w:firstLineChars="0" w:firstLine="0"/>
              <w:jc w:val="center"/>
            </w:pPr>
            <w:bookmarkStart w:id="10" w:name="_Ref477459854"/>
          </w:p>
        </w:tc>
        <w:bookmarkEnd w:id="10"/>
        <w:tc>
          <w:tcPr>
            <w:tcW w:w="2415" w:type="dxa"/>
            <w:vAlign w:val="center"/>
          </w:tcPr>
          <w:p w14:paraId="0131ECD2" w14:textId="77777777" w:rsidR="00C0739A" w:rsidRPr="007D05B1" w:rsidRDefault="00427B78" w:rsidP="005762A3">
            <w:pPr>
              <w:pStyle w:val="afb"/>
            </w:pPr>
            <w:r w:rsidRPr="007D05B1">
              <w:rPr>
                <w:rFonts w:hint="eastAsia"/>
              </w:rPr>
              <w:t>响应人</w:t>
            </w:r>
            <w:r w:rsidR="00C0739A" w:rsidRPr="007D05B1">
              <w:rPr>
                <w:rFonts w:hint="eastAsia"/>
              </w:rPr>
              <w:t>的资质要求</w:t>
            </w:r>
          </w:p>
        </w:tc>
        <w:tc>
          <w:tcPr>
            <w:tcW w:w="5880" w:type="dxa"/>
            <w:vAlign w:val="center"/>
          </w:tcPr>
          <w:p w14:paraId="7356D4BB" w14:textId="77777777" w:rsidR="000719B8" w:rsidRPr="007D05B1" w:rsidRDefault="0011510B" w:rsidP="005762A3">
            <w:pPr>
              <w:pStyle w:val="afb"/>
            </w:pPr>
            <w:r w:rsidRPr="007D05B1">
              <w:rPr>
                <w:rFonts w:hint="eastAsia"/>
              </w:rPr>
              <w:t>具备</w:t>
            </w:r>
            <w:r w:rsidR="0007313D" w:rsidRPr="007D05B1">
              <w:rPr>
                <w:rFonts w:hint="eastAsia"/>
              </w:rPr>
              <w:t>饮食炊事机械方面</w:t>
            </w:r>
            <w:r w:rsidR="00425BF5" w:rsidRPr="007D05B1">
              <w:rPr>
                <w:rFonts w:hint="eastAsia"/>
              </w:rPr>
              <w:t>满足本项目需求的相关</w:t>
            </w:r>
            <w:r w:rsidRPr="007D05B1">
              <w:rPr>
                <w:rFonts w:hint="eastAsia"/>
              </w:rPr>
              <w:t>资质</w:t>
            </w:r>
          </w:p>
        </w:tc>
      </w:tr>
      <w:tr w:rsidR="00A6550E" w:rsidRPr="007D05B1" w14:paraId="3630E2DC" w14:textId="77777777" w:rsidTr="00E511F1">
        <w:tc>
          <w:tcPr>
            <w:tcW w:w="708" w:type="dxa"/>
            <w:vAlign w:val="center"/>
          </w:tcPr>
          <w:p w14:paraId="638B3513" w14:textId="77777777" w:rsidR="00C0739A" w:rsidRPr="007D05B1" w:rsidRDefault="00C0739A" w:rsidP="00E511F1">
            <w:pPr>
              <w:pStyle w:val="afd"/>
              <w:numPr>
                <w:ilvl w:val="0"/>
                <w:numId w:val="29"/>
              </w:numPr>
              <w:spacing w:line="400" w:lineRule="exact"/>
              <w:ind w:firstLineChars="0" w:firstLine="0"/>
              <w:jc w:val="center"/>
            </w:pPr>
            <w:bookmarkStart w:id="11" w:name="_Ref477459912"/>
          </w:p>
        </w:tc>
        <w:bookmarkEnd w:id="11"/>
        <w:tc>
          <w:tcPr>
            <w:tcW w:w="2415" w:type="dxa"/>
            <w:vAlign w:val="center"/>
          </w:tcPr>
          <w:p w14:paraId="6E7FFB02" w14:textId="77777777" w:rsidR="00C0739A" w:rsidRPr="007D05B1" w:rsidRDefault="00427B78" w:rsidP="005762A3">
            <w:pPr>
              <w:pStyle w:val="afb"/>
            </w:pPr>
            <w:r w:rsidRPr="007D05B1">
              <w:rPr>
                <w:rFonts w:hint="eastAsia"/>
              </w:rPr>
              <w:t>响应人</w:t>
            </w:r>
            <w:r w:rsidR="00C0739A" w:rsidRPr="007D05B1">
              <w:rPr>
                <w:rFonts w:hint="eastAsia"/>
              </w:rPr>
              <w:t>应提交的商务文件</w:t>
            </w:r>
          </w:p>
        </w:tc>
        <w:tc>
          <w:tcPr>
            <w:tcW w:w="5880" w:type="dxa"/>
            <w:vAlign w:val="center"/>
          </w:tcPr>
          <w:p w14:paraId="3ECD6527" w14:textId="77777777" w:rsidR="00D53CB1" w:rsidRPr="007D05B1" w:rsidRDefault="00D53CB1" w:rsidP="005762A3">
            <w:pPr>
              <w:pStyle w:val="afb"/>
            </w:pPr>
            <w:r w:rsidRPr="007D05B1">
              <w:rPr>
                <w:rFonts w:hint="eastAsia"/>
              </w:rPr>
              <w:t>确认函；</w:t>
            </w:r>
          </w:p>
          <w:p w14:paraId="68AE5285" w14:textId="77777777" w:rsidR="00D53CB1" w:rsidRPr="007D05B1" w:rsidRDefault="00D53CB1" w:rsidP="005762A3">
            <w:pPr>
              <w:pStyle w:val="afb"/>
            </w:pPr>
            <w:bookmarkStart w:id="12" w:name="_Ref492454876"/>
            <w:r w:rsidRPr="007D05B1">
              <w:t xml:space="preserve">* </w:t>
            </w:r>
            <w:r w:rsidR="003B71DF" w:rsidRPr="007D05B1">
              <w:rPr>
                <w:rFonts w:hint="eastAsia"/>
              </w:rPr>
              <w:t>承诺</w:t>
            </w:r>
            <w:r w:rsidRPr="007D05B1">
              <w:rPr>
                <w:rFonts w:hint="eastAsia"/>
              </w:rPr>
              <w:t>函；</w:t>
            </w:r>
            <w:bookmarkEnd w:id="12"/>
          </w:p>
          <w:p w14:paraId="02A0B1DB" w14:textId="77777777" w:rsidR="00D53CB1" w:rsidRPr="007D05B1" w:rsidRDefault="00D53CB1" w:rsidP="005762A3">
            <w:pPr>
              <w:pStyle w:val="afb"/>
            </w:pPr>
            <w:bookmarkStart w:id="13" w:name="_Ref492454877"/>
            <w:r w:rsidRPr="007D05B1">
              <w:t xml:space="preserve">* </w:t>
            </w:r>
            <w:r w:rsidRPr="007D05B1">
              <w:rPr>
                <w:rFonts w:hint="eastAsia"/>
              </w:rPr>
              <w:t>法定代表人授权委托书；</w:t>
            </w:r>
            <w:bookmarkEnd w:id="13"/>
          </w:p>
          <w:p w14:paraId="69D3C37F" w14:textId="77777777" w:rsidR="00D53CB1" w:rsidRPr="007D05B1" w:rsidRDefault="00D53CB1" w:rsidP="005762A3">
            <w:pPr>
              <w:pStyle w:val="afb"/>
            </w:pPr>
            <w:bookmarkStart w:id="14" w:name="OLE_LINK6"/>
            <w:bookmarkStart w:id="15" w:name="OLE_LINK7"/>
            <w:bookmarkStart w:id="16" w:name="_Ref492454880"/>
            <w:r w:rsidRPr="007D05B1">
              <w:t xml:space="preserve">* </w:t>
            </w:r>
            <w:bookmarkEnd w:id="14"/>
            <w:bookmarkEnd w:id="15"/>
            <w:r w:rsidRPr="007D05B1">
              <w:rPr>
                <w:rFonts w:hint="eastAsia"/>
              </w:rPr>
              <w:t>有效的企业法人营业执照或事业单位法人证书、组织机构代码、税务登记证（副本复印件并加盖</w:t>
            </w:r>
            <w:r w:rsidR="00427B78" w:rsidRPr="007D05B1">
              <w:rPr>
                <w:rFonts w:hint="eastAsia"/>
              </w:rPr>
              <w:t>响应人</w:t>
            </w:r>
            <w:r w:rsidRPr="007D05B1">
              <w:rPr>
                <w:rFonts w:hint="eastAsia"/>
              </w:rPr>
              <w:t>公章；按规定需要年检的，年检章要清楚），三证合一的提供有效文件复印件并加盖公章；</w:t>
            </w:r>
            <w:bookmarkEnd w:id="16"/>
          </w:p>
          <w:p w14:paraId="7BFFCE08" w14:textId="77777777" w:rsidR="00D53CB1" w:rsidRPr="007D05B1" w:rsidRDefault="00D53CB1" w:rsidP="005762A3">
            <w:pPr>
              <w:pStyle w:val="afb"/>
            </w:pPr>
            <w:bookmarkStart w:id="17" w:name="_Ref492454882"/>
            <w:r w:rsidRPr="007D05B1">
              <w:t xml:space="preserve">* </w:t>
            </w:r>
            <w:r w:rsidR="00427B78" w:rsidRPr="007D05B1">
              <w:rPr>
                <w:rFonts w:hint="eastAsia"/>
              </w:rPr>
              <w:t>响应人</w:t>
            </w:r>
            <w:r w:rsidRPr="007D05B1">
              <w:rPr>
                <w:rFonts w:hint="eastAsia"/>
              </w:rPr>
              <w:t>的资质要求对应的证书（副本复印件加盖</w:t>
            </w:r>
            <w:r w:rsidR="00427B78" w:rsidRPr="007D05B1">
              <w:rPr>
                <w:rFonts w:hint="eastAsia"/>
              </w:rPr>
              <w:t>响应人</w:t>
            </w:r>
            <w:r w:rsidRPr="007D05B1">
              <w:rPr>
                <w:rFonts w:hint="eastAsia"/>
              </w:rPr>
              <w:t>公章）；</w:t>
            </w:r>
            <w:bookmarkEnd w:id="17"/>
          </w:p>
          <w:p w14:paraId="1F8FF328" w14:textId="77777777" w:rsidR="00D53CB1" w:rsidRPr="007D05B1" w:rsidRDefault="00D53CB1" w:rsidP="00A616A0">
            <w:pPr>
              <w:pStyle w:val="afb"/>
            </w:pPr>
            <w:bookmarkStart w:id="18" w:name="_Ref492454885"/>
            <w:r w:rsidRPr="007D05B1">
              <w:t xml:space="preserve">* </w:t>
            </w:r>
            <w:r w:rsidRPr="007D05B1">
              <w:rPr>
                <w:rFonts w:hint="eastAsia"/>
              </w:rPr>
              <w:t>提交参与采购活动前三年内在经营活动中没有重大违法记录的书面声明函；</w:t>
            </w:r>
            <w:bookmarkEnd w:id="18"/>
          </w:p>
          <w:p w14:paraId="70700EE2" w14:textId="77777777" w:rsidR="00D53CB1" w:rsidRPr="007D05B1" w:rsidRDefault="00D53CB1" w:rsidP="005762A3">
            <w:pPr>
              <w:pStyle w:val="afb"/>
            </w:pPr>
            <w:bookmarkStart w:id="19" w:name="_Ref492454887"/>
            <w:r w:rsidRPr="007D05B1">
              <w:t xml:space="preserve">* </w:t>
            </w:r>
            <w:r w:rsidR="003B71DF" w:rsidRPr="007D05B1">
              <w:rPr>
                <w:rFonts w:hint="eastAsia"/>
              </w:rPr>
              <w:t>响应文件递交截止日</w:t>
            </w:r>
            <w:r w:rsidRPr="007D05B1">
              <w:rPr>
                <w:rFonts w:hint="eastAsia"/>
              </w:rPr>
              <w:t>前半年内不少于一个月缴纳税收的证明材料（缴纳凭证复印件或税务部门的缴纳证明扫描件）；</w:t>
            </w:r>
            <w:bookmarkEnd w:id="19"/>
          </w:p>
          <w:p w14:paraId="15F7EDA3" w14:textId="77777777" w:rsidR="00D53CB1" w:rsidRPr="007D05B1" w:rsidRDefault="00D53CB1" w:rsidP="005762A3">
            <w:pPr>
              <w:pStyle w:val="afb"/>
            </w:pPr>
            <w:bookmarkStart w:id="20" w:name="_Ref492454895"/>
            <w:r w:rsidRPr="007D05B1">
              <w:t xml:space="preserve">* </w:t>
            </w:r>
            <w:r w:rsidR="003B71DF" w:rsidRPr="007D05B1">
              <w:rPr>
                <w:rFonts w:hint="eastAsia"/>
              </w:rPr>
              <w:t>报价</w:t>
            </w:r>
            <w:r w:rsidRPr="007D05B1">
              <w:rPr>
                <w:rFonts w:hint="eastAsia"/>
              </w:rPr>
              <w:t>一览表，除装订在</w:t>
            </w:r>
            <w:r w:rsidR="006471CF" w:rsidRPr="007D05B1">
              <w:rPr>
                <w:rFonts w:hint="eastAsia"/>
              </w:rPr>
              <w:t>响应文件</w:t>
            </w:r>
            <w:r w:rsidRPr="007D05B1">
              <w:rPr>
                <w:rFonts w:hint="eastAsia"/>
              </w:rPr>
              <w:t>中外，还需要提供单独密封的报价一览表一份；</w:t>
            </w:r>
            <w:bookmarkEnd w:id="20"/>
          </w:p>
          <w:p w14:paraId="636451AA" w14:textId="77777777" w:rsidR="00D53CB1" w:rsidRPr="007D05B1" w:rsidRDefault="00D53CB1" w:rsidP="005762A3">
            <w:pPr>
              <w:pStyle w:val="afb"/>
            </w:pPr>
            <w:r w:rsidRPr="007D05B1">
              <w:rPr>
                <w:rFonts w:hint="eastAsia"/>
              </w:rPr>
              <w:t>近三年来同类或类似项目案例：</w:t>
            </w:r>
          </w:p>
          <w:p w14:paraId="1A9DE397" w14:textId="77777777" w:rsidR="000719B8" w:rsidRPr="007D05B1" w:rsidRDefault="00427B78" w:rsidP="005762A3">
            <w:pPr>
              <w:pStyle w:val="afb"/>
            </w:pPr>
            <w:r w:rsidRPr="007D05B1">
              <w:rPr>
                <w:rFonts w:hint="eastAsia"/>
              </w:rPr>
              <w:t>响应人</w:t>
            </w:r>
            <w:r w:rsidR="00D53CB1" w:rsidRPr="007D05B1">
              <w:rPr>
                <w:rFonts w:hint="eastAsia"/>
              </w:rPr>
              <w:t>认为需要提供的其他商务资料。</w:t>
            </w:r>
          </w:p>
        </w:tc>
      </w:tr>
      <w:tr w:rsidR="00A6550E" w:rsidRPr="007D05B1" w14:paraId="336A304F" w14:textId="77777777" w:rsidTr="00E511F1">
        <w:tc>
          <w:tcPr>
            <w:tcW w:w="708" w:type="dxa"/>
            <w:vAlign w:val="center"/>
          </w:tcPr>
          <w:p w14:paraId="0C7BE4F2" w14:textId="77777777" w:rsidR="00C0739A" w:rsidRPr="007D05B1" w:rsidRDefault="00C0739A" w:rsidP="00E511F1">
            <w:pPr>
              <w:pStyle w:val="afd"/>
              <w:numPr>
                <w:ilvl w:val="0"/>
                <w:numId w:val="29"/>
              </w:numPr>
              <w:spacing w:line="400" w:lineRule="exact"/>
              <w:ind w:firstLineChars="0" w:firstLine="0"/>
              <w:jc w:val="center"/>
            </w:pPr>
            <w:bookmarkStart w:id="21" w:name="_Ref477459926"/>
          </w:p>
        </w:tc>
        <w:bookmarkEnd w:id="21"/>
        <w:tc>
          <w:tcPr>
            <w:tcW w:w="2415" w:type="dxa"/>
            <w:vAlign w:val="center"/>
          </w:tcPr>
          <w:p w14:paraId="080AD549" w14:textId="77777777" w:rsidR="00C0739A" w:rsidRPr="007D05B1" w:rsidRDefault="00427B78" w:rsidP="005762A3">
            <w:pPr>
              <w:pStyle w:val="afb"/>
            </w:pPr>
            <w:r w:rsidRPr="007D05B1">
              <w:rPr>
                <w:rFonts w:hint="eastAsia"/>
              </w:rPr>
              <w:t>响应人</w:t>
            </w:r>
            <w:r w:rsidR="00C0739A" w:rsidRPr="007D05B1">
              <w:rPr>
                <w:rFonts w:hint="eastAsia"/>
              </w:rPr>
              <w:t>应提交的技术文件</w:t>
            </w:r>
          </w:p>
        </w:tc>
        <w:tc>
          <w:tcPr>
            <w:tcW w:w="5880" w:type="dxa"/>
            <w:vAlign w:val="center"/>
          </w:tcPr>
          <w:p w14:paraId="22A4FBEE" w14:textId="77777777" w:rsidR="00D53CB1" w:rsidRPr="007D05B1" w:rsidRDefault="00D53CB1" w:rsidP="005762A3">
            <w:pPr>
              <w:pStyle w:val="afb"/>
            </w:pPr>
            <w:r w:rsidRPr="007D05B1">
              <w:rPr>
                <w:rFonts w:hint="eastAsia"/>
              </w:rPr>
              <w:t>文件</w:t>
            </w:r>
          </w:p>
          <w:p w14:paraId="2E61ABF5" w14:textId="77777777" w:rsidR="00D53CB1" w:rsidRPr="007D05B1" w:rsidRDefault="00D53CB1" w:rsidP="005762A3">
            <w:pPr>
              <w:pStyle w:val="afb"/>
            </w:pPr>
            <w:r w:rsidRPr="007D05B1">
              <w:rPr>
                <w:rFonts w:hint="eastAsia"/>
              </w:rPr>
              <w:t>报价表；</w:t>
            </w:r>
          </w:p>
          <w:p w14:paraId="740EAF51" w14:textId="77777777" w:rsidR="00D53CB1" w:rsidRPr="007D05B1" w:rsidRDefault="00427B78" w:rsidP="005762A3">
            <w:pPr>
              <w:pStyle w:val="afb"/>
            </w:pPr>
            <w:r w:rsidRPr="007D05B1">
              <w:rPr>
                <w:rFonts w:hint="eastAsia"/>
              </w:rPr>
              <w:t>响应人</w:t>
            </w:r>
            <w:r w:rsidR="00D53CB1" w:rsidRPr="007D05B1">
              <w:rPr>
                <w:rFonts w:hint="eastAsia"/>
              </w:rPr>
              <w:t>服务项目偏离表；</w:t>
            </w:r>
          </w:p>
          <w:p w14:paraId="7268A40B" w14:textId="77777777" w:rsidR="00C0739A" w:rsidRPr="007D05B1" w:rsidRDefault="00427B78" w:rsidP="005762A3">
            <w:pPr>
              <w:pStyle w:val="afb"/>
            </w:pPr>
            <w:r w:rsidRPr="007D05B1">
              <w:rPr>
                <w:rFonts w:hint="eastAsia"/>
              </w:rPr>
              <w:t>响应人</w:t>
            </w:r>
            <w:r w:rsidR="00D53CB1" w:rsidRPr="007D05B1">
              <w:rPr>
                <w:rFonts w:hint="eastAsia"/>
              </w:rPr>
              <w:t>认为需要提供的其它说明和资料。</w:t>
            </w:r>
          </w:p>
        </w:tc>
      </w:tr>
      <w:tr w:rsidR="00A6550E" w:rsidRPr="007D05B1" w14:paraId="08D8961D" w14:textId="77777777" w:rsidTr="00E511F1">
        <w:trPr>
          <w:trHeight w:val="650"/>
        </w:trPr>
        <w:tc>
          <w:tcPr>
            <w:tcW w:w="708" w:type="dxa"/>
            <w:vAlign w:val="center"/>
          </w:tcPr>
          <w:p w14:paraId="0BCC1959" w14:textId="77777777" w:rsidR="00C0739A" w:rsidRPr="007D05B1" w:rsidRDefault="00C0739A" w:rsidP="00E511F1">
            <w:pPr>
              <w:pStyle w:val="afd"/>
              <w:numPr>
                <w:ilvl w:val="0"/>
                <w:numId w:val="29"/>
              </w:numPr>
              <w:spacing w:line="400" w:lineRule="exact"/>
              <w:ind w:firstLineChars="0" w:firstLine="0"/>
              <w:jc w:val="center"/>
            </w:pPr>
            <w:bookmarkStart w:id="22" w:name="_Ref477459940"/>
          </w:p>
        </w:tc>
        <w:bookmarkEnd w:id="22"/>
        <w:tc>
          <w:tcPr>
            <w:tcW w:w="2415" w:type="dxa"/>
            <w:vAlign w:val="center"/>
          </w:tcPr>
          <w:p w14:paraId="2FF52C39" w14:textId="77777777" w:rsidR="00C0739A" w:rsidRPr="007D05B1" w:rsidRDefault="00427B78" w:rsidP="005762A3">
            <w:pPr>
              <w:pStyle w:val="afb"/>
            </w:pPr>
            <w:r w:rsidRPr="007D05B1">
              <w:rPr>
                <w:rFonts w:hint="eastAsia"/>
              </w:rPr>
              <w:t>响应人</w:t>
            </w:r>
            <w:r w:rsidR="00C0739A" w:rsidRPr="007D05B1">
              <w:rPr>
                <w:rFonts w:hint="eastAsia"/>
              </w:rPr>
              <w:t>自行编写的技术文件</w:t>
            </w:r>
          </w:p>
        </w:tc>
        <w:tc>
          <w:tcPr>
            <w:tcW w:w="5880" w:type="dxa"/>
            <w:vAlign w:val="center"/>
          </w:tcPr>
          <w:p w14:paraId="6BAE45B8" w14:textId="77777777" w:rsidR="000719B8" w:rsidRPr="007D05B1" w:rsidRDefault="00C0739A" w:rsidP="005762A3">
            <w:pPr>
              <w:pStyle w:val="afb"/>
            </w:pPr>
            <w:r w:rsidRPr="007D05B1">
              <w:rPr>
                <w:rFonts w:hint="eastAsia"/>
              </w:rPr>
              <w:t>服务方案及措施：</w:t>
            </w:r>
          </w:p>
          <w:p w14:paraId="17B59AD5" w14:textId="77777777" w:rsidR="00C0739A" w:rsidRPr="007D05B1" w:rsidRDefault="00C0739A" w:rsidP="005762A3">
            <w:pPr>
              <w:pStyle w:val="afb"/>
            </w:pPr>
            <w:r w:rsidRPr="007D05B1">
              <w:rPr>
                <w:rFonts w:hint="eastAsia"/>
              </w:rPr>
              <w:t>对本项目的服务重点、难点分析</w:t>
            </w:r>
          </w:p>
          <w:p w14:paraId="2D01A1F1" w14:textId="77777777" w:rsidR="00C0739A" w:rsidRPr="007D05B1" w:rsidRDefault="001D530A" w:rsidP="005762A3">
            <w:pPr>
              <w:pStyle w:val="afb"/>
            </w:pPr>
            <w:r w:rsidRPr="007D05B1">
              <w:rPr>
                <w:rFonts w:hint="eastAsia"/>
              </w:rPr>
              <w:t>针对本项目的</w:t>
            </w:r>
            <w:r w:rsidR="00C0739A" w:rsidRPr="007D05B1">
              <w:rPr>
                <w:rFonts w:hint="eastAsia"/>
              </w:rPr>
              <w:t>管理及措施</w:t>
            </w:r>
          </w:p>
          <w:p w14:paraId="32AE55BF" w14:textId="77777777" w:rsidR="00C0739A" w:rsidRPr="007D05B1" w:rsidRDefault="00C0739A" w:rsidP="005762A3">
            <w:pPr>
              <w:pStyle w:val="afb"/>
            </w:pPr>
            <w:r w:rsidRPr="007D05B1">
              <w:rPr>
                <w:rFonts w:hint="eastAsia"/>
              </w:rPr>
              <w:t>应急预案及措施</w:t>
            </w:r>
          </w:p>
          <w:p w14:paraId="651C46E4" w14:textId="77777777" w:rsidR="000719B8" w:rsidRPr="007D05B1" w:rsidRDefault="00C0739A" w:rsidP="005762A3">
            <w:pPr>
              <w:pStyle w:val="afb"/>
            </w:pPr>
            <w:r w:rsidRPr="007D05B1">
              <w:rPr>
                <w:rFonts w:hint="eastAsia"/>
              </w:rPr>
              <w:t>（以上内容必须与本项目联系紧密，符合实际需求，否则会影响评审委员会认定）</w:t>
            </w:r>
          </w:p>
        </w:tc>
      </w:tr>
      <w:tr w:rsidR="00A6550E" w:rsidRPr="007D05B1" w14:paraId="61406694" w14:textId="77777777" w:rsidTr="00E511F1">
        <w:trPr>
          <w:trHeight w:val="650"/>
        </w:trPr>
        <w:tc>
          <w:tcPr>
            <w:tcW w:w="708" w:type="dxa"/>
            <w:vAlign w:val="center"/>
          </w:tcPr>
          <w:p w14:paraId="78037E9E" w14:textId="77777777" w:rsidR="00C0739A" w:rsidRPr="007D05B1" w:rsidRDefault="00C0739A" w:rsidP="00E511F1">
            <w:pPr>
              <w:pStyle w:val="afd"/>
              <w:numPr>
                <w:ilvl w:val="0"/>
                <w:numId w:val="29"/>
              </w:numPr>
              <w:spacing w:line="400" w:lineRule="exact"/>
              <w:ind w:firstLineChars="0" w:firstLine="0"/>
              <w:jc w:val="center"/>
            </w:pPr>
            <w:bookmarkStart w:id="23" w:name="_Ref477449497"/>
          </w:p>
        </w:tc>
        <w:bookmarkEnd w:id="23"/>
        <w:tc>
          <w:tcPr>
            <w:tcW w:w="2415" w:type="dxa"/>
            <w:vAlign w:val="center"/>
          </w:tcPr>
          <w:p w14:paraId="391D7A6C" w14:textId="77777777" w:rsidR="00C0739A" w:rsidRPr="007D05B1" w:rsidRDefault="00C0739A" w:rsidP="005762A3">
            <w:pPr>
              <w:pStyle w:val="afb"/>
            </w:pPr>
            <w:r w:rsidRPr="007D05B1">
              <w:rPr>
                <w:rFonts w:hint="eastAsia"/>
              </w:rPr>
              <w:t>投标保证金额</w:t>
            </w:r>
          </w:p>
        </w:tc>
        <w:tc>
          <w:tcPr>
            <w:tcW w:w="5880" w:type="dxa"/>
            <w:vAlign w:val="center"/>
          </w:tcPr>
          <w:p w14:paraId="3AEE4100" w14:textId="77777777" w:rsidR="000719B8" w:rsidRPr="007D05B1" w:rsidRDefault="00C0739A" w:rsidP="005762A3">
            <w:pPr>
              <w:pStyle w:val="afb"/>
            </w:pPr>
            <w:r w:rsidRPr="007D05B1">
              <w:rPr>
                <w:rFonts w:hint="eastAsia"/>
              </w:rPr>
              <w:t>本项目投标保证金</w:t>
            </w:r>
            <w:r w:rsidR="00452B5F" w:rsidRPr="007D05B1">
              <w:rPr>
                <w:rFonts w:hint="eastAsia"/>
              </w:rPr>
              <w:t>：</w:t>
            </w:r>
            <w:r w:rsidR="00B50FE1" w:rsidRPr="007D05B1">
              <w:rPr>
                <w:rFonts w:hint="eastAsia"/>
              </w:rPr>
              <w:t>0</w:t>
            </w:r>
            <w:r w:rsidRPr="007D05B1">
              <w:rPr>
                <w:rFonts w:hint="eastAsia"/>
              </w:rPr>
              <w:t>。</w:t>
            </w:r>
          </w:p>
        </w:tc>
      </w:tr>
      <w:tr w:rsidR="00A6550E" w:rsidRPr="007D05B1" w14:paraId="45CF4627" w14:textId="77777777" w:rsidTr="00E511F1">
        <w:trPr>
          <w:trHeight w:val="650"/>
        </w:trPr>
        <w:tc>
          <w:tcPr>
            <w:tcW w:w="708" w:type="dxa"/>
            <w:vAlign w:val="center"/>
          </w:tcPr>
          <w:p w14:paraId="7EAC23D6" w14:textId="77777777" w:rsidR="00C0739A" w:rsidRPr="007D05B1" w:rsidRDefault="00C0739A" w:rsidP="00E511F1">
            <w:pPr>
              <w:pStyle w:val="afd"/>
              <w:numPr>
                <w:ilvl w:val="0"/>
                <w:numId w:val="29"/>
              </w:numPr>
              <w:spacing w:line="400" w:lineRule="exact"/>
              <w:ind w:firstLineChars="0" w:firstLine="0"/>
              <w:jc w:val="center"/>
            </w:pPr>
            <w:bookmarkStart w:id="24" w:name="_Ref477459957"/>
          </w:p>
        </w:tc>
        <w:bookmarkEnd w:id="24"/>
        <w:tc>
          <w:tcPr>
            <w:tcW w:w="2415" w:type="dxa"/>
            <w:vAlign w:val="center"/>
          </w:tcPr>
          <w:p w14:paraId="2CE7D469" w14:textId="77777777" w:rsidR="00C0739A" w:rsidRPr="007D05B1" w:rsidRDefault="00C0739A" w:rsidP="005762A3">
            <w:pPr>
              <w:pStyle w:val="afb"/>
            </w:pPr>
            <w:r w:rsidRPr="007D05B1">
              <w:rPr>
                <w:rFonts w:hint="eastAsia"/>
              </w:rPr>
              <w:t>是否接受可选择或可调整的投标和报价</w:t>
            </w:r>
          </w:p>
        </w:tc>
        <w:tc>
          <w:tcPr>
            <w:tcW w:w="5880" w:type="dxa"/>
            <w:vAlign w:val="center"/>
          </w:tcPr>
          <w:p w14:paraId="54CC89CC" w14:textId="77777777" w:rsidR="000719B8" w:rsidRPr="007D05B1" w:rsidRDefault="00C0739A" w:rsidP="005762A3">
            <w:pPr>
              <w:pStyle w:val="afb"/>
            </w:pPr>
            <w:r w:rsidRPr="007D05B1">
              <w:rPr>
                <w:rFonts w:hint="eastAsia"/>
              </w:rPr>
              <w:t>否</w:t>
            </w:r>
          </w:p>
        </w:tc>
      </w:tr>
      <w:tr w:rsidR="00A6550E" w:rsidRPr="007D05B1" w14:paraId="2EDB1F83" w14:textId="77777777" w:rsidTr="00E511F1">
        <w:tc>
          <w:tcPr>
            <w:tcW w:w="708" w:type="dxa"/>
            <w:vAlign w:val="center"/>
          </w:tcPr>
          <w:p w14:paraId="3BC3275A" w14:textId="77777777" w:rsidR="00C0739A" w:rsidRPr="007D05B1" w:rsidRDefault="00C0739A" w:rsidP="00E511F1">
            <w:pPr>
              <w:pStyle w:val="afd"/>
              <w:numPr>
                <w:ilvl w:val="0"/>
                <w:numId w:val="29"/>
              </w:numPr>
              <w:spacing w:line="400" w:lineRule="exact"/>
              <w:ind w:firstLineChars="0" w:firstLine="0"/>
              <w:jc w:val="center"/>
            </w:pPr>
          </w:p>
        </w:tc>
        <w:tc>
          <w:tcPr>
            <w:tcW w:w="2415" w:type="dxa"/>
            <w:vAlign w:val="center"/>
          </w:tcPr>
          <w:p w14:paraId="48C971B9" w14:textId="77777777" w:rsidR="00C0739A" w:rsidRPr="007D05B1" w:rsidRDefault="00C0739A" w:rsidP="005762A3">
            <w:pPr>
              <w:pStyle w:val="afb"/>
            </w:pPr>
            <w:r w:rsidRPr="007D05B1">
              <w:rPr>
                <w:rFonts w:hint="eastAsia"/>
              </w:rPr>
              <w:t>是否允许</w:t>
            </w:r>
            <w:r w:rsidR="00427B78" w:rsidRPr="007D05B1">
              <w:rPr>
                <w:rFonts w:hint="eastAsia"/>
              </w:rPr>
              <w:t>响应人</w:t>
            </w:r>
            <w:r w:rsidRPr="007D05B1">
              <w:rPr>
                <w:rFonts w:hint="eastAsia"/>
              </w:rPr>
              <w:t>将项目非主体、非关键性工作交由他人完成</w:t>
            </w:r>
          </w:p>
        </w:tc>
        <w:tc>
          <w:tcPr>
            <w:tcW w:w="5880" w:type="dxa"/>
            <w:vAlign w:val="center"/>
          </w:tcPr>
          <w:p w14:paraId="731CB1BA" w14:textId="77777777" w:rsidR="000719B8" w:rsidRPr="007D05B1" w:rsidRDefault="00C0739A" w:rsidP="005762A3">
            <w:pPr>
              <w:pStyle w:val="afb"/>
              <w:rPr>
                <w:sz w:val="32"/>
              </w:rPr>
            </w:pPr>
            <w:r w:rsidRPr="007D05B1">
              <w:rPr>
                <w:rFonts w:hint="eastAsia"/>
              </w:rPr>
              <w:t>否</w:t>
            </w:r>
          </w:p>
        </w:tc>
      </w:tr>
      <w:tr w:rsidR="00A6550E" w:rsidRPr="007D05B1" w14:paraId="76E26FB5" w14:textId="77777777" w:rsidTr="00E511F1">
        <w:trPr>
          <w:trHeight w:val="556"/>
        </w:trPr>
        <w:tc>
          <w:tcPr>
            <w:tcW w:w="708" w:type="dxa"/>
            <w:vAlign w:val="center"/>
          </w:tcPr>
          <w:p w14:paraId="2754B0A5" w14:textId="77777777" w:rsidR="00C0739A" w:rsidRPr="007D05B1" w:rsidRDefault="00C0739A" w:rsidP="00E511F1">
            <w:pPr>
              <w:pStyle w:val="afd"/>
              <w:numPr>
                <w:ilvl w:val="0"/>
                <w:numId w:val="29"/>
              </w:numPr>
              <w:spacing w:line="400" w:lineRule="exact"/>
              <w:ind w:firstLineChars="0" w:firstLine="0"/>
              <w:jc w:val="center"/>
            </w:pPr>
          </w:p>
        </w:tc>
        <w:tc>
          <w:tcPr>
            <w:tcW w:w="2415" w:type="dxa"/>
            <w:vAlign w:val="center"/>
          </w:tcPr>
          <w:p w14:paraId="77096B6D" w14:textId="77777777" w:rsidR="00C0739A" w:rsidRPr="007D05B1" w:rsidRDefault="00C0739A" w:rsidP="005762A3">
            <w:pPr>
              <w:pStyle w:val="afb"/>
            </w:pPr>
            <w:r w:rsidRPr="007D05B1">
              <w:rPr>
                <w:rFonts w:hint="eastAsia"/>
              </w:rPr>
              <w:t>现场踏勘</w:t>
            </w:r>
          </w:p>
        </w:tc>
        <w:tc>
          <w:tcPr>
            <w:tcW w:w="5880" w:type="dxa"/>
            <w:vAlign w:val="center"/>
          </w:tcPr>
          <w:p w14:paraId="3F6B2B5C" w14:textId="77777777" w:rsidR="000719B8" w:rsidRPr="007D05B1" w:rsidRDefault="00C0739A" w:rsidP="005E308C">
            <w:pPr>
              <w:spacing w:line="400" w:lineRule="exact"/>
              <w:rPr>
                <w:szCs w:val="21"/>
              </w:rPr>
            </w:pPr>
            <w:bookmarkStart w:id="25" w:name="_Toc477456203"/>
            <w:bookmarkStart w:id="26" w:name="_Toc477456272"/>
            <w:r w:rsidRPr="007D05B1">
              <w:rPr>
                <w:b/>
                <w:szCs w:val="21"/>
              </w:rPr>
              <w:t>*</w:t>
            </w:r>
            <w:r w:rsidRPr="007D05B1">
              <w:rPr>
                <w:rFonts w:hint="eastAsia"/>
                <w:szCs w:val="21"/>
              </w:rPr>
              <w:t>是：</w:t>
            </w:r>
          </w:p>
          <w:p w14:paraId="0D6B3E85" w14:textId="77777777" w:rsidR="0007313D" w:rsidRPr="007D05B1" w:rsidRDefault="00C0739A" w:rsidP="005762A3">
            <w:pPr>
              <w:pStyle w:val="afb"/>
            </w:pPr>
            <w:r w:rsidRPr="007D05B1">
              <w:rPr>
                <w:rFonts w:hint="eastAsia"/>
              </w:rPr>
              <w:t>踏勘内容：</w:t>
            </w:r>
            <w:r w:rsidR="0007313D" w:rsidRPr="007D05B1">
              <w:rPr>
                <w:rFonts w:hint="eastAsia"/>
              </w:rPr>
              <w:t>中央财经大学沙河校区食堂灶具</w:t>
            </w:r>
            <w:r w:rsidR="00FC505C" w:rsidRPr="007D05B1">
              <w:rPr>
                <w:rFonts w:hint="eastAsia"/>
              </w:rPr>
              <w:t>采购</w:t>
            </w:r>
            <w:r w:rsidR="0007313D" w:rsidRPr="007D05B1">
              <w:rPr>
                <w:rFonts w:hint="eastAsia"/>
              </w:rPr>
              <w:t>项目</w:t>
            </w:r>
          </w:p>
          <w:p w14:paraId="664A1C7A" w14:textId="77777777" w:rsidR="00C0739A" w:rsidRPr="007D05B1" w:rsidRDefault="00C0739A" w:rsidP="005762A3">
            <w:pPr>
              <w:pStyle w:val="afb"/>
            </w:pPr>
            <w:r w:rsidRPr="007D05B1">
              <w:rPr>
                <w:rFonts w:hint="eastAsia"/>
              </w:rPr>
              <w:t>踏勘联系人：</w:t>
            </w:r>
            <w:r w:rsidR="00FC505C" w:rsidRPr="007D05B1">
              <w:rPr>
                <w:rFonts w:hint="eastAsia"/>
              </w:rPr>
              <w:t>刘老师</w:t>
            </w:r>
          </w:p>
          <w:p w14:paraId="44335BF2" w14:textId="77777777" w:rsidR="00C0739A" w:rsidRPr="007D05B1" w:rsidRDefault="00C0739A" w:rsidP="005762A3">
            <w:pPr>
              <w:pStyle w:val="afb"/>
            </w:pPr>
            <w:r w:rsidRPr="007D05B1">
              <w:rPr>
                <w:rFonts w:hint="eastAsia"/>
              </w:rPr>
              <w:t>踏勘联系方式</w:t>
            </w:r>
            <w:bookmarkEnd w:id="25"/>
            <w:bookmarkEnd w:id="26"/>
            <w:r w:rsidR="00542F64" w:rsidRPr="007D05B1">
              <w:rPr>
                <w:rFonts w:hint="eastAsia"/>
              </w:rPr>
              <w:t>：</w:t>
            </w:r>
            <w:r w:rsidR="00FC505C" w:rsidRPr="007D05B1">
              <w:t>13241953132</w:t>
            </w:r>
          </w:p>
          <w:p w14:paraId="015B34C6" w14:textId="77777777" w:rsidR="000719B8" w:rsidRPr="007D05B1" w:rsidRDefault="00C0739A" w:rsidP="005762A3">
            <w:pPr>
              <w:pStyle w:val="afb"/>
            </w:pPr>
            <w:r w:rsidRPr="007D05B1">
              <w:rPr>
                <w:rFonts w:hint="eastAsia"/>
              </w:rPr>
              <w:t>踏勘集合</w:t>
            </w:r>
            <w:r w:rsidR="00216A46" w:rsidRPr="007D05B1">
              <w:rPr>
                <w:rFonts w:hint="eastAsia"/>
              </w:rPr>
              <w:t>时间和</w:t>
            </w:r>
            <w:r w:rsidRPr="007D05B1">
              <w:rPr>
                <w:rFonts w:hint="eastAsia"/>
              </w:rPr>
              <w:t>地点：</w:t>
            </w:r>
            <w:r w:rsidR="00216A46" w:rsidRPr="007D05B1">
              <w:rPr>
                <w:rFonts w:hint="eastAsia"/>
              </w:rPr>
              <w:t>自行联系</w:t>
            </w:r>
          </w:p>
          <w:p w14:paraId="23044BF3" w14:textId="77777777" w:rsidR="00FB48F3" w:rsidRPr="007D05B1" w:rsidRDefault="00FB48F3" w:rsidP="005762A3">
            <w:pPr>
              <w:pStyle w:val="afb"/>
            </w:pPr>
            <w:r w:rsidRPr="007D05B1">
              <w:t>注意</w:t>
            </w:r>
            <w:r w:rsidRPr="007D05B1">
              <w:rPr>
                <w:rFonts w:hint="eastAsia"/>
              </w:rPr>
              <w:t>：</w:t>
            </w:r>
            <w:r w:rsidRPr="007D05B1">
              <w:t>现场踏勘为必要项</w:t>
            </w:r>
            <w:r w:rsidRPr="007D05B1">
              <w:rPr>
                <w:rFonts w:hint="eastAsia"/>
              </w:rPr>
              <w:t>，</w:t>
            </w:r>
            <w:r w:rsidRPr="007D05B1">
              <w:t>不参与现场踏勘的响应人其响应文件将被拒绝</w:t>
            </w:r>
            <w:r w:rsidRPr="007D05B1">
              <w:rPr>
                <w:rFonts w:hint="eastAsia"/>
              </w:rPr>
              <w:t>，</w:t>
            </w:r>
            <w:r w:rsidRPr="007D05B1">
              <w:t>请各位响应人务必按时参与踏勘</w:t>
            </w:r>
            <w:r w:rsidRPr="007D05B1">
              <w:rPr>
                <w:rFonts w:hint="eastAsia"/>
              </w:rPr>
              <w:t>。《踏勘签到表》将作为参与踏勘的唯一证明文件。</w:t>
            </w:r>
          </w:p>
        </w:tc>
      </w:tr>
      <w:tr w:rsidR="00A6550E" w:rsidRPr="007D05B1" w14:paraId="3FB43D95" w14:textId="77777777" w:rsidTr="00E511F1">
        <w:trPr>
          <w:trHeight w:val="878"/>
        </w:trPr>
        <w:tc>
          <w:tcPr>
            <w:tcW w:w="708" w:type="dxa"/>
            <w:vAlign w:val="center"/>
          </w:tcPr>
          <w:p w14:paraId="67E47491" w14:textId="77777777" w:rsidR="00C0739A" w:rsidRPr="007D05B1" w:rsidRDefault="00C0739A" w:rsidP="00E511F1">
            <w:pPr>
              <w:pStyle w:val="afd"/>
              <w:numPr>
                <w:ilvl w:val="0"/>
                <w:numId w:val="29"/>
              </w:numPr>
              <w:spacing w:line="400" w:lineRule="exact"/>
              <w:ind w:firstLineChars="0" w:firstLine="0"/>
              <w:jc w:val="center"/>
            </w:pPr>
            <w:bookmarkStart w:id="27" w:name="_Ref477459985"/>
          </w:p>
        </w:tc>
        <w:bookmarkEnd w:id="27"/>
        <w:tc>
          <w:tcPr>
            <w:tcW w:w="2415" w:type="dxa"/>
            <w:vAlign w:val="center"/>
          </w:tcPr>
          <w:p w14:paraId="4258C002" w14:textId="77777777" w:rsidR="00C0739A" w:rsidRPr="007D05B1" w:rsidRDefault="006471CF" w:rsidP="005762A3">
            <w:pPr>
              <w:pStyle w:val="afb"/>
            </w:pPr>
            <w:r w:rsidRPr="007D05B1">
              <w:rPr>
                <w:rFonts w:hint="eastAsia"/>
              </w:rPr>
              <w:t>响应文件</w:t>
            </w:r>
            <w:r w:rsidR="00C0739A" w:rsidRPr="007D05B1">
              <w:rPr>
                <w:rFonts w:hint="eastAsia"/>
              </w:rPr>
              <w:t>有效期</w:t>
            </w:r>
          </w:p>
        </w:tc>
        <w:tc>
          <w:tcPr>
            <w:tcW w:w="5880" w:type="dxa"/>
            <w:vAlign w:val="center"/>
          </w:tcPr>
          <w:p w14:paraId="61CAE4B1" w14:textId="77777777" w:rsidR="000719B8" w:rsidRPr="007D05B1" w:rsidRDefault="00C0739A" w:rsidP="005762A3">
            <w:pPr>
              <w:pStyle w:val="afb"/>
            </w:pPr>
            <w:r w:rsidRPr="007D05B1">
              <w:t>90</w:t>
            </w:r>
            <w:r w:rsidRPr="007D05B1">
              <w:rPr>
                <w:rFonts w:hint="eastAsia"/>
              </w:rPr>
              <w:t>日历天（从开标日起计算）</w:t>
            </w:r>
          </w:p>
        </w:tc>
      </w:tr>
      <w:tr w:rsidR="00A6550E" w:rsidRPr="007D05B1" w14:paraId="5D17680B" w14:textId="77777777" w:rsidTr="00E511F1">
        <w:trPr>
          <w:trHeight w:val="878"/>
        </w:trPr>
        <w:tc>
          <w:tcPr>
            <w:tcW w:w="708" w:type="dxa"/>
            <w:vAlign w:val="center"/>
          </w:tcPr>
          <w:p w14:paraId="00AB4A76" w14:textId="77777777" w:rsidR="00C0739A" w:rsidRPr="007D05B1" w:rsidRDefault="00C0739A" w:rsidP="00E511F1">
            <w:pPr>
              <w:pStyle w:val="afd"/>
              <w:numPr>
                <w:ilvl w:val="0"/>
                <w:numId w:val="29"/>
              </w:numPr>
              <w:spacing w:line="400" w:lineRule="exact"/>
              <w:ind w:firstLineChars="0" w:firstLine="0"/>
              <w:jc w:val="center"/>
            </w:pPr>
            <w:bookmarkStart w:id="28" w:name="_Ref477460026"/>
          </w:p>
        </w:tc>
        <w:bookmarkEnd w:id="28"/>
        <w:tc>
          <w:tcPr>
            <w:tcW w:w="2415" w:type="dxa"/>
            <w:vAlign w:val="center"/>
          </w:tcPr>
          <w:p w14:paraId="46542F5D" w14:textId="77777777" w:rsidR="00C0739A" w:rsidRPr="007D05B1" w:rsidRDefault="006471CF" w:rsidP="005762A3">
            <w:pPr>
              <w:pStyle w:val="afb"/>
            </w:pPr>
            <w:r w:rsidRPr="007D05B1">
              <w:rPr>
                <w:rFonts w:hint="eastAsia"/>
              </w:rPr>
              <w:t>响应文件</w:t>
            </w:r>
            <w:r w:rsidR="00C0739A" w:rsidRPr="007D05B1">
              <w:rPr>
                <w:rFonts w:hint="eastAsia"/>
              </w:rPr>
              <w:t>份数</w:t>
            </w:r>
          </w:p>
        </w:tc>
        <w:tc>
          <w:tcPr>
            <w:tcW w:w="5880" w:type="dxa"/>
            <w:vAlign w:val="center"/>
          </w:tcPr>
          <w:p w14:paraId="26A9D9DB" w14:textId="77777777" w:rsidR="000719B8" w:rsidRPr="007D05B1" w:rsidRDefault="006471CF" w:rsidP="005762A3">
            <w:pPr>
              <w:pStyle w:val="afb"/>
            </w:pPr>
            <w:r w:rsidRPr="007D05B1">
              <w:t>响应文件</w:t>
            </w:r>
            <w:r w:rsidR="00A27DDC" w:rsidRPr="007D05B1">
              <w:t>中</w:t>
            </w:r>
            <w:r w:rsidR="00A27DDC" w:rsidRPr="007D05B1">
              <w:rPr>
                <w:rFonts w:hint="eastAsia"/>
              </w:rPr>
              <w:t>：</w:t>
            </w:r>
            <w:r w:rsidR="00A27DDC" w:rsidRPr="007D05B1">
              <w:t>资格文件正副本各</w:t>
            </w:r>
            <w:r w:rsidR="00A27DDC" w:rsidRPr="007D05B1">
              <w:rPr>
                <w:rFonts w:hint="eastAsia"/>
              </w:rPr>
              <w:t>1</w:t>
            </w:r>
            <w:r w:rsidR="00A27DDC" w:rsidRPr="007D05B1">
              <w:rPr>
                <w:rFonts w:hint="eastAsia"/>
              </w:rPr>
              <w:t>份，其余文件</w:t>
            </w:r>
            <w:r w:rsidR="00A27DDC" w:rsidRPr="007D05B1">
              <w:t>正本</w:t>
            </w:r>
            <w:r w:rsidR="00A27DDC" w:rsidRPr="007D05B1">
              <w:t>1</w:t>
            </w:r>
            <w:r w:rsidR="00A27DDC" w:rsidRPr="007D05B1">
              <w:t>份，副本</w:t>
            </w:r>
            <w:r w:rsidR="006213B7" w:rsidRPr="007D05B1">
              <w:rPr>
                <w:rFonts w:hint="eastAsia"/>
              </w:rPr>
              <w:t>1</w:t>
            </w:r>
            <w:r w:rsidR="00A27DDC" w:rsidRPr="007D05B1">
              <w:t>份、电子文档</w:t>
            </w:r>
            <w:r w:rsidR="00A27DDC" w:rsidRPr="007D05B1">
              <w:t>1</w:t>
            </w:r>
            <w:r w:rsidR="00A27DDC" w:rsidRPr="007D05B1">
              <w:t>份。</w:t>
            </w:r>
          </w:p>
        </w:tc>
      </w:tr>
      <w:tr w:rsidR="00A6550E" w:rsidRPr="007D05B1" w14:paraId="7ABBC10B" w14:textId="77777777" w:rsidTr="00042A14">
        <w:trPr>
          <w:trHeight w:val="489"/>
        </w:trPr>
        <w:tc>
          <w:tcPr>
            <w:tcW w:w="708" w:type="dxa"/>
            <w:vAlign w:val="center"/>
          </w:tcPr>
          <w:p w14:paraId="65FF64C1" w14:textId="77777777" w:rsidR="00C0739A" w:rsidRPr="007D05B1" w:rsidRDefault="00C0739A" w:rsidP="00E511F1">
            <w:pPr>
              <w:pStyle w:val="afd"/>
              <w:numPr>
                <w:ilvl w:val="0"/>
                <w:numId w:val="29"/>
              </w:numPr>
              <w:spacing w:line="400" w:lineRule="exact"/>
              <w:ind w:firstLineChars="0" w:firstLine="0"/>
              <w:jc w:val="center"/>
            </w:pPr>
          </w:p>
        </w:tc>
        <w:tc>
          <w:tcPr>
            <w:tcW w:w="2415" w:type="dxa"/>
            <w:vAlign w:val="center"/>
          </w:tcPr>
          <w:p w14:paraId="11C93C7F" w14:textId="77777777" w:rsidR="00C0739A" w:rsidRPr="007D05B1" w:rsidRDefault="00C0739A" w:rsidP="005762A3">
            <w:pPr>
              <w:pStyle w:val="afb"/>
            </w:pPr>
            <w:r w:rsidRPr="007D05B1">
              <w:rPr>
                <w:rFonts w:hint="eastAsia"/>
              </w:rPr>
              <w:t>是否允许进口产品投标</w:t>
            </w:r>
          </w:p>
        </w:tc>
        <w:tc>
          <w:tcPr>
            <w:tcW w:w="5880" w:type="dxa"/>
            <w:vAlign w:val="center"/>
          </w:tcPr>
          <w:p w14:paraId="70229BB1" w14:textId="77777777" w:rsidR="000719B8" w:rsidRPr="007D05B1" w:rsidRDefault="00C0739A" w:rsidP="005762A3">
            <w:pPr>
              <w:pStyle w:val="afb"/>
            </w:pPr>
            <w:r w:rsidRPr="007D05B1">
              <w:rPr>
                <w:rFonts w:hint="eastAsia"/>
              </w:rPr>
              <w:t>否</w:t>
            </w:r>
          </w:p>
        </w:tc>
      </w:tr>
      <w:tr w:rsidR="00A6550E" w:rsidRPr="007D05B1" w14:paraId="528DE293" w14:textId="77777777" w:rsidTr="00042A14">
        <w:trPr>
          <w:trHeight w:val="425"/>
        </w:trPr>
        <w:tc>
          <w:tcPr>
            <w:tcW w:w="708" w:type="dxa"/>
            <w:vAlign w:val="center"/>
          </w:tcPr>
          <w:p w14:paraId="0FE9CAFF" w14:textId="77777777" w:rsidR="00C0739A" w:rsidRPr="007D05B1" w:rsidRDefault="00C0739A" w:rsidP="00E511F1">
            <w:pPr>
              <w:pStyle w:val="afd"/>
              <w:numPr>
                <w:ilvl w:val="0"/>
                <w:numId w:val="29"/>
              </w:numPr>
              <w:spacing w:line="400" w:lineRule="exact"/>
              <w:ind w:firstLineChars="0" w:firstLine="0"/>
              <w:jc w:val="center"/>
            </w:pPr>
          </w:p>
        </w:tc>
        <w:tc>
          <w:tcPr>
            <w:tcW w:w="2415" w:type="dxa"/>
            <w:vAlign w:val="center"/>
          </w:tcPr>
          <w:p w14:paraId="171D3FD4" w14:textId="77777777" w:rsidR="00C0739A" w:rsidRPr="007D05B1" w:rsidRDefault="00C0739A" w:rsidP="005762A3">
            <w:pPr>
              <w:pStyle w:val="afb"/>
            </w:pPr>
            <w:r w:rsidRPr="007D05B1">
              <w:rPr>
                <w:rFonts w:hint="eastAsia"/>
              </w:rPr>
              <w:t>节能环保要求</w:t>
            </w:r>
          </w:p>
        </w:tc>
        <w:tc>
          <w:tcPr>
            <w:tcW w:w="5880" w:type="dxa"/>
            <w:vAlign w:val="center"/>
          </w:tcPr>
          <w:p w14:paraId="58265B6A" w14:textId="77777777" w:rsidR="000719B8" w:rsidRPr="007D05B1" w:rsidRDefault="00C0739A" w:rsidP="005762A3">
            <w:pPr>
              <w:pStyle w:val="afb"/>
            </w:pPr>
            <w:r w:rsidRPr="007D05B1">
              <w:rPr>
                <w:rFonts w:hint="eastAsia"/>
              </w:rPr>
              <w:t>按照国家节能环保政策执行。</w:t>
            </w:r>
          </w:p>
        </w:tc>
      </w:tr>
      <w:tr w:rsidR="00A6550E" w:rsidRPr="007D05B1" w14:paraId="0D44C3B1" w14:textId="77777777" w:rsidTr="00E511F1">
        <w:trPr>
          <w:trHeight w:val="878"/>
        </w:trPr>
        <w:tc>
          <w:tcPr>
            <w:tcW w:w="708" w:type="dxa"/>
            <w:vAlign w:val="center"/>
          </w:tcPr>
          <w:p w14:paraId="2839FEEA" w14:textId="77777777" w:rsidR="00C0739A" w:rsidRPr="007D05B1" w:rsidRDefault="00C0739A" w:rsidP="00E511F1">
            <w:pPr>
              <w:pStyle w:val="afd"/>
              <w:numPr>
                <w:ilvl w:val="0"/>
                <w:numId w:val="29"/>
              </w:numPr>
              <w:spacing w:line="400" w:lineRule="exact"/>
              <w:ind w:firstLineChars="0" w:firstLine="0"/>
              <w:jc w:val="center"/>
            </w:pPr>
          </w:p>
        </w:tc>
        <w:tc>
          <w:tcPr>
            <w:tcW w:w="2415" w:type="dxa"/>
            <w:vAlign w:val="center"/>
          </w:tcPr>
          <w:p w14:paraId="53F524DB" w14:textId="77777777" w:rsidR="00C0739A" w:rsidRPr="007D05B1" w:rsidRDefault="00C0739A" w:rsidP="005762A3">
            <w:pPr>
              <w:pStyle w:val="afb"/>
            </w:pPr>
            <w:r w:rsidRPr="007D05B1">
              <w:rPr>
                <w:rFonts w:hint="eastAsia"/>
              </w:rPr>
              <w:t>其他事项</w:t>
            </w:r>
          </w:p>
        </w:tc>
        <w:tc>
          <w:tcPr>
            <w:tcW w:w="5880" w:type="dxa"/>
            <w:vAlign w:val="center"/>
          </w:tcPr>
          <w:p w14:paraId="7E93DB31" w14:textId="77777777" w:rsidR="00A77280" w:rsidRPr="007D05B1" w:rsidRDefault="00C0739A" w:rsidP="005762A3">
            <w:pPr>
              <w:pStyle w:val="afb"/>
            </w:pPr>
            <w:r w:rsidRPr="007D05B1">
              <w:t>1</w:t>
            </w:r>
            <w:r w:rsidRPr="007D05B1">
              <w:rPr>
                <w:rFonts w:hint="eastAsia"/>
              </w:rPr>
              <w:t>、本项目预算人民币</w:t>
            </w:r>
            <w:r w:rsidR="00FC505C" w:rsidRPr="007D05B1">
              <w:rPr>
                <w:rFonts w:hint="eastAsia"/>
                <w:u w:val="single"/>
              </w:rPr>
              <w:t>10000</w:t>
            </w:r>
            <w:r w:rsidRPr="007D05B1">
              <w:rPr>
                <w:rFonts w:hint="eastAsia"/>
              </w:rPr>
              <w:t>元，超过此预算上限的投标将被拒绝；</w:t>
            </w:r>
          </w:p>
          <w:p w14:paraId="094CEDC0" w14:textId="77777777" w:rsidR="000719B8" w:rsidRPr="007D05B1" w:rsidRDefault="00C0739A" w:rsidP="005762A3">
            <w:pPr>
              <w:pStyle w:val="afb"/>
            </w:pPr>
            <w:r w:rsidRPr="007D05B1">
              <w:t>2</w:t>
            </w:r>
            <w:r w:rsidRPr="007D05B1">
              <w:rPr>
                <w:rFonts w:hint="eastAsia"/>
              </w:rPr>
              <w:t>、评审工作要符合《财政部关于进一步规范政府采购评审工作有关问题的通知》（财库【</w:t>
            </w:r>
            <w:r w:rsidRPr="007D05B1">
              <w:t>2012</w:t>
            </w:r>
            <w:r w:rsidRPr="007D05B1">
              <w:rPr>
                <w:rFonts w:hint="eastAsia"/>
              </w:rPr>
              <w:t>】</w:t>
            </w:r>
            <w:r w:rsidRPr="007D05B1">
              <w:t>69</w:t>
            </w:r>
            <w:r w:rsidRPr="007D05B1">
              <w:rPr>
                <w:rFonts w:hint="eastAsia"/>
              </w:rPr>
              <w:t>号）；</w:t>
            </w:r>
          </w:p>
          <w:p w14:paraId="67499778" w14:textId="77777777" w:rsidR="000719B8" w:rsidRPr="007D05B1" w:rsidRDefault="00C0739A" w:rsidP="005762A3">
            <w:pPr>
              <w:pStyle w:val="afb"/>
            </w:pPr>
            <w:r w:rsidRPr="007D05B1">
              <w:t>3</w:t>
            </w:r>
            <w:r w:rsidRPr="007D05B1">
              <w:rPr>
                <w:rFonts w:hint="eastAsia"/>
              </w:rPr>
              <w:t>、根据工信部等部委发布的《关于印发中小企业划型标准规定的通知》（工信部联企业〔</w:t>
            </w:r>
            <w:r w:rsidRPr="007D05B1">
              <w:t>2011</w:t>
            </w:r>
            <w:r w:rsidRPr="007D05B1">
              <w:rPr>
                <w:rFonts w:hint="eastAsia"/>
              </w:rPr>
              <w:t>〕</w:t>
            </w:r>
            <w:r w:rsidRPr="007D05B1">
              <w:t>300</w:t>
            </w:r>
            <w:r w:rsidRPr="007D05B1">
              <w:rPr>
                <w:rFonts w:hint="eastAsia"/>
              </w:rPr>
              <w:t>号），符合通知规定条件的中小微型企业（提示：根据具体品目选取相应标准）应提供《中小微企业声明函》及相关证明材料，评审小组根据</w:t>
            </w:r>
            <w:r w:rsidR="00427B78" w:rsidRPr="007D05B1">
              <w:rPr>
                <w:rFonts w:hint="eastAsia"/>
              </w:rPr>
              <w:t>响应人</w:t>
            </w:r>
            <w:r w:rsidRPr="007D05B1">
              <w:rPr>
                <w:rFonts w:hint="eastAsia"/>
              </w:rPr>
              <w:t>提交的《中小微企业声明函》及相关证明材料进行中小微企业的认定。</w:t>
            </w:r>
          </w:p>
        </w:tc>
      </w:tr>
    </w:tbl>
    <w:p w14:paraId="221422C3" w14:textId="77777777" w:rsidR="000719B8" w:rsidRPr="007D05B1" w:rsidRDefault="00C0739A" w:rsidP="005762A3">
      <w:pPr>
        <w:pStyle w:val="afb"/>
      </w:pPr>
      <w:r w:rsidRPr="007D05B1">
        <w:rPr>
          <w:rFonts w:hint="eastAsia"/>
        </w:rPr>
        <w:t>注：</w:t>
      </w:r>
    </w:p>
    <w:p w14:paraId="798654EC" w14:textId="77777777" w:rsidR="000719B8" w:rsidRPr="007D05B1" w:rsidRDefault="00C0739A" w:rsidP="005762A3">
      <w:pPr>
        <w:pStyle w:val="afb"/>
      </w:pPr>
      <w:r w:rsidRPr="007D05B1">
        <w:t>1</w:t>
      </w:r>
      <w:r w:rsidRPr="007D05B1">
        <w:rPr>
          <w:rFonts w:hint="eastAsia"/>
        </w:rPr>
        <w:t>、本表中加</w:t>
      </w:r>
      <w:r w:rsidRPr="007D05B1">
        <w:t>*</w:t>
      </w:r>
      <w:r w:rsidRPr="007D05B1">
        <w:rPr>
          <w:rFonts w:hint="eastAsia"/>
        </w:rPr>
        <w:t>项目若有实质性修改或非实质性响应，将导致响应被拒绝且不允许在响应截止后补正，请各位</w:t>
      </w:r>
      <w:r w:rsidR="00427B78" w:rsidRPr="007D05B1">
        <w:rPr>
          <w:rFonts w:hint="eastAsia"/>
        </w:rPr>
        <w:t>响应人</w:t>
      </w:r>
      <w:r w:rsidRPr="007D05B1">
        <w:rPr>
          <w:rFonts w:hint="eastAsia"/>
        </w:rPr>
        <w:t>务必按照</w:t>
      </w:r>
      <w:r w:rsidR="003B71DF" w:rsidRPr="007D05B1">
        <w:rPr>
          <w:rFonts w:hint="eastAsia"/>
        </w:rPr>
        <w:t>采购</w:t>
      </w:r>
      <w:r w:rsidRPr="007D05B1">
        <w:rPr>
          <w:rFonts w:hint="eastAsia"/>
        </w:rPr>
        <w:t>文件要求准备</w:t>
      </w:r>
      <w:r w:rsidR="006471CF" w:rsidRPr="007D05B1">
        <w:rPr>
          <w:rFonts w:hint="eastAsia"/>
        </w:rPr>
        <w:t>响应文件</w:t>
      </w:r>
      <w:r w:rsidRPr="007D05B1">
        <w:rPr>
          <w:rFonts w:hint="eastAsia"/>
        </w:rPr>
        <w:t>。</w:t>
      </w:r>
    </w:p>
    <w:p w14:paraId="3174E9E1" w14:textId="77777777" w:rsidR="000719B8" w:rsidRPr="007D05B1" w:rsidRDefault="00C0739A" w:rsidP="005762A3">
      <w:pPr>
        <w:pStyle w:val="afb"/>
      </w:pPr>
      <w:r w:rsidRPr="007D05B1">
        <w:t>2</w:t>
      </w:r>
      <w:r w:rsidRPr="007D05B1">
        <w:rPr>
          <w:rFonts w:hint="eastAsia"/>
        </w:rPr>
        <w:t>、本表内容若与</w:t>
      </w:r>
      <w:r w:rsidR="003B71DF" w:rsidRPr="007D05B1">
        <w:rPr>
          <w:rFonts w:hint="eastAsia"/>
        </w:rPr>
        <w:t>采购</w:t>
      </w:r>
      <w:r w:rsidRPr="007D05B1">
        <w:rPr>
          <w:rFonts w:hint="eastAsia"/>
        </w:rPr>
        <w:t>文件其他部分的内容不一致，以本表内容为准。</w:t>
      </w:r>
    </w:p>
    <w:p w14:paraId="6D3D3839" w14:textId="77777777" w:rsidR="00C0739A" w:rsidRPr="007D05B1" w:rsidRDefault="00C0739A" w:rsidP="00E93571">
      <w:pPr>
        <w:widowControl/>
        <w:jc w:val="left"/>
        <w:rPr>
          <w:rFonts w:ascii="Arial" w:eastAsia="黑体" w:hAnsi="Arial"/>
          <w:bCs/>
          <w:sz w:val="32"/>
          <w:szCs w:val="32"/>
        </w:rPr>
      </w:pPr>
      <w:bookmarkStart w:id="29" w:name="_Toc86202581"/>
      <w:r w:rsidRPr="007D05B1">
        <w:br w:type="page"/>
      </w:r>
    </w:p>
    <w:p w14:paraId="60A2DA97" w14:textId="77777777" w:rsidR="00567EFE" w:rsidRPr="007D05B1" w:rsidRDefault="00C0739A" w:rsidP="007F084F">
      <w:pPr>
        <w:pStyle w:val="2"/>
        <w:spacing w:line="415" w:lineRule="auto"/>
        <w:ind w:left="420" w:hanging="420"/>
        <w:jc w:val="center"/>
        <w:rPr>
          <w:rFonts w:ascii="Times New Roman" w:eastAsia="宋体" w:hAnsi="Times New Roman"/>
        </w:rPr>
      </w:pPr>
      <w:bookmarkStart w:id="30" w:name="_Ref492453760"/>
      <w:bookmarkStart w:id="31" w:name="_Toc10535331"/>
      <w:r w:rsidRPr="007D05B1">
        <w:rPr>
          <w:rFonts w:hint="eastAsia"/>
          <w:b w:val="0"/>
        </w:rPr>
        <w:lastRenderedPageBreak/>
        <w:t>第三部分</w:t>
      </w:r>
      <w:r w:rsidR="00427B78" w:rsidRPr="007D05B1">
        <w:rPr>
          <w:rFonts w:ascii="Times New Roman" w:eastAsia="宋体" w:hAnsi="Times New Roman" w:hint="eastAsia"/>
        </w:rPr>
        <w:t>响应人</w:t>
      </w:r>
      <w:r w:rsidRPr="007D05B1">
        <w:rPr>
          <w:rFonts w:ascii="Times New Roman" w:eastAsia="宋体" w:hAnsi="Times New Roman" w:hint="eastAsia"/>
        </w:rPr>
        <w:t>须知</w:t>
      </w:r>
      <w:bookmarkStart w:id="32" w:name="_Toc86202592"/>
      <w:bookmarkStart w:id="33" w:name="_Ref492453765"/>
      <w:bookmarkStart w:id="34" w:name="diwubufen"/>
      <w:bookmarkEnd w:id="29"/>
      <w:bookmarkEnd w:id="30"/>
      <w:bookmarkEnd w:id="31"/>
    </w:p>
    <w:p w14:paraId="62A8C4AB" w14:textId="77777777" w:rsidR="00C0739A" w:rsidRPr="007D05B1" w:rsidRDefault="003B71DF" w:rsidP="007F084F">
      <w:pPr>
        <w:pStyle w:val="2"/>
        <w:spacing w:line="415" w:lineRule="auto"/>
        <w:ind w:left="420" w:hanging="420"/>
        <w:jc w:val="center"/>
        <w:rPr>
          <w:rFonts w:ascii="Times New Roman" w:eastAsia="宋体" w:hAnsi="Times New Roman"/>
        </w:rPr>
      </w:pPr>
      <w:bookmarkStart w:id="35" w:name="_Toc10535332"/>
      <w:r w:rsidRPr="007D05B1">
        <w:rPr>
          <w:rFonts w:ascii="Times New Roman" w:eastAsia="宋体" w:hAnsi="Times New Roman" w:hint="eastAsia"/>
        </w:rPr>
        <w:t>采购</w:t>
      </w:r>
      <w:r w:rsidR="00C0739A" w:rsidRPr="007D05B1">
        <w:rPr>
          <w:rFonts w:ascii="Times New Roman" w:eastAsia="宋体" w:hAnsi="Times New Roman" w:hint="eastAsia"/>
        </w:rPr>
        <w:t>货物</w:t>
      </w:r>
      <w:bookmarkEnd w:id="32"/>
      <w:r w:rsidR="00C0739A" w:rsidRPr="007D05B1">
        <w:rPr>
          <w:rFonts w:ascii="Times New Roman" w:eastAsia="宋体" w:hAnsi="Times New Roman" w:hint="eastAsia"/>
        </w:rPr>
        <w:t>、服务的清单、质量要求和供货</w:t>
      </w:r>
      <w:bookmarkEnd w:id="33"/>
      <w:bookmarkEnd w:id="34"/>
      <w:bookmarkEnd w:id="35"/>
    </w:p>
    <w:p w14:paraId="7F8DD0F3" w14:textId="77777777" w:rsidR="00CF7FE4" w:rsidRPr="007D05B1" w:rsidRDefault="00CF7FE4" w:rsidP="005762A3">
      <w:pPr>
        <w:pStyle w:val="afb"/>
      </w:pPr>
      <w:bookmarkStart w:id="36" w:name="_Toc86202632"/>
      <w:r w:rsidRPr="007D05B1">
        <w:rPr>
          <w:rFonts w:hint="eastAsia"/>
        </w:rPr>
        <w:t>一、项目背景：</w:t>
      </w:r>
    </w:p>
    <w:p w14:paraId="7E95EBA4" w14:textId="77777777" w:rsidR="00CF7FE4" w:rsidRPr="007D05B1" w:rsidRDefault="005762A3" w:rsidP="005762A3">
      <w:pPr>
        <w:pStyle w:val="afb"/>
      </w:pPr>
      <w:r w:rsidRPr="007D05B1">
        <w:rPr>
          <w:rFonts w:hint="eastAsia"/>
        </w:rPr>
        <w:t>中央财经大学</w:t>
      </w:r>
      <w:r w:rsidR="00654B62" w:rsidRPr="007D05B1">
        <w:rPr>
          <w:rFonts w:hint="eastAsia"/>
        </w:rPr>
        <w:t>沙河东校区</w:t>
      </w:r>
      <w:r w:rsidR="00A97A62" w:rsidRPr="007D05B1">
        <w:rPr>
          <w:rFonts w:hint="eastAsia"/>
        </w:rPr>
        <w:t>食堂</w:t>
      </w:r>
      <w:r w:rsidR="00654B62" w:rsidRPr="007D05B1">
        <w:rPr>
          <w:rFonts w:hint="eastAsia"/>
        </w:rPr>
        <w:t>一层</w:t>
      </w:r>
      <w:r w:rsidR="00654B62" w:rsidRPr="007D05B1">
        <w:rPr>
          <w:rFonts w:hint="eastAsia"/>
        </w:rPr>
        <w:t>1</w:t>
      </w:r>
      <w:r w:rsidR="00654B62" w:rsidRPr="007D05B1">
        <w:rPr>
          <w:rFonts w:hint="eastAsia"/>
        </w:rPr>
        <w:t>号灶台损坏过于严重，已不具备维修价值，需新置双头灶一台。</w:t>
      </w:r>
    </w:p>
    <w:p w14:paraId="587DEC09" w14:textId="77777777" w:rsidR="00CF7FE4" w:rsidRPr="007D05B1" w:rsidRDefault="00654B62" w:rsidP="005762A3">
      <w:pPr>
        <w:pStyle w:val="afb"/>
      </w:pPr>
      <w:r w:rsidRPr="007D05B1">
        <w:rPr>
          <w:rFonts w:hint="eastAsia"/>
        </w:rPr>
        <w:t>二、采购需求</w:t>
      </w:r>
      <w:r w:rsidR="00CF7FE4" w:rsidRPr="007D05B1">
        <w:rPr>
          <w:rFonts w:hint="eastAsia"/>
        </w:rPr>
        <w:t>：</w:t>
      </w:r>
    </w:p>
    <w:p w14:paraId="71D5000A" w14:textId="77777777" w:rsidR="00A97A62" w:rsidRPr="007D05B1" w:rsidRDefault="00A97A62" w:rsidP="00A97A62">
      <w:pPr>
        <w:pStyle w:val="afb"/>
        <w:ind w:firstLineChars="250" w:firstLine="525"/>
      </w:pPr>
      <w:r w:rsidRPr="007D05B1">
        <w:drawing>
          <wp:anchor distT="0" distB="0" distL="114300" distR="114300" simplePos="0" relativeHeight="251660288" behindDoc="0" locked="0" layoutInCell="1" allowOverlap="1" wp14:anchorId="37387958" wp14:editId="0C93E350">
            <wp:simplePos x="0" y="0"/>
            <wp:positionH relativeFrom="column">
              <wp:posOffset>1320669</wp:posOffset>
            </wp:positionH>
            <wp:positionV relativeFrom="paragraph">
              <wp:posOffset>507365</wp:posOffset>
            </wp:positionV>
            <wp:extent cx="3201035" cy="2400935"/>
            <wp:effectExtent l="0" t="0" r="0" b="0"/>
            <wp:wrapNone/>
            <wp:docPr id="5" name="图片 5" descr="C:\Users\Administrator\Desktop\微信图片_20190713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7131028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035" cy="2400935"/>
                    </a:xfrm>
                    <a:prstGeom prst="rect">
                      <a:avLst/>
                    </a:prstGeom>
                    <a:noFill/>
                    <a:ln>
                      <a:noFill/>
                    </a:ln>
                  </pic:spPr>
                </pic:pic>
              </a:graphicData>
            </a:graphic>
          </wp:anchor>
        </w:drawing>
      </w:r>
      <w:r w:rsidRPr="007D05B1">
        <w:rPr>
          <w:rFonts w:hint="eastAsia"/>
        </w:rPr>
        <w:t>燃气双头灶一台，长</w:t>
      </w:r>
      <w:r w:rsidRPr="007D05B1">
        <w:rPr>
          <w:rFonts w:hint="eastAsia"/>
        </w:rPr>
        <w:t>1.8m</w:t>
      </w:r>
      <w:r w:rsidRPr="007D05B1">
        <w:rPr>
          <w:rFonts w:hint="eastAsia"/>
        </w:rPr>
        <w:t>，宽</w:t>
      </w:r>
      <w:r w:rsidRPr="007D05B1">
        <w:rPr>
          <w:rFonts w:hint="eastAsia"/>
        </w:rPr>
        <w:t>1m</w:t>
      </w:r>
      <w:r w:rsidRPr="007D05B1">
        <w:rPr>
          <w:rFonts w:hint="eastAsia"/>
        </w:rPr>
        <w:t>，高</w:t>
      </w:r>
      <w:r w:rsidRPr="007D05B1">
        <w:rPr>
          <w:rFonts w:hint="eastAsia"/>
        </w:rPr>
        <w:t>0.80-0.83m</w:t>
      </w:r>
      <w:r w:rsidRPr="007D05B1">
        <w:rPr>
          <w:rFonts w:hint="eastAsia"/>
        </w:rPr>
        <w:t>，右侧进燃气，</w:t>
      </w:r>
      <w:r w:rsidR="00FC505C" w:rsidRPr="007D05B1">
        <w:rPr>
          <w:rFonts w:hint="eastAsia"/>
        </w:rPr>
        <w:t>需提供燃气公司认可的点火棒软管，</w:t>
      </w:r>
      <w:r w:rsidRPr="007D05B1">
        <w:rPr>
          <w:rFonts w:hint="eastAsia"/>
        </w:rPr>
        <w:t>品牌不限，下图为现使用双头灶可供参考</w:t>
      </w:r>
      <w:r w:rsidR="00235EA2" w:rsidRPr="007D05B1">
        <w:rPr>
          <w:rFonts w:hint="eastAsia"/>
        </w:rPr>
        <w:t>，具体情况以现场踏勘为准</w:t>
      </w:r>
      <w:r w:rsidRPr="007D05B1">
        <w:rPr>
          <w:rFonts w:hint="eastAsia"/>
        </w:rPr>
        <w:t>。</w:t>
      </w:r>
    </w:p>
    <w:p w14:paraId="136F799E" w14:textId="77777777" w:rsidR="00A97A62" w:rsidRPr="007D05B1" w:rsidRDefault="00A97A62" w:rsidP="005762A3">
      <w:pPr>
        <w:pStyle w:val="afb"/>
      </w:pPr>
    </w:p>
    <w:p w14:paraId="36997126" w14:textId="77777777" w:rsidR="00A97A62" w:rsidRPr="007D05B1" w:rsidRDefault="00A97A62" w:rsidP="005762A3">
      <w:pPr>
        <w:pStyle w:val="afb"/>
      </w:pPr>
    </w:p>
    <w:p w14:paraId="379694F9" w14:textId="77777777" w:rsidR="00A97A62" w:rsidRPr="007D05B1" w:rsidRDefault="00A97A62" w:rsidP="005762A3">
      <w:pPr>
        <w:pStyle w:val="afb"/>
      </w:pPr>
    </w:p>
    <w:p w14:paraId="26DDE9F4" w14:textId="77777777" w:rsidR="00A97A62" w:rsidRPr="007D05B1" w:rsidRDefault="00A97A62" w:rsidP="005762A3">
      <w:pPr>
        <w:pStyle w:val="afb"/>
      </w:pPr>
    </w:p>
    <w:p w14:paraId="2A64F2C9" w14:textId="77777777" w:rsidR="00A97A62" w:rsidRPr="007D05B1" w:rsidRDefault="00A97A62" w:rsidP="005762A3">
      <w:pPr>
        <w:pStyle w:val="afb"/>
      </w:pPr>
    </w:p>
    <w:p w14:paraId="7DC2C4E2" w14:textId="77777777" w:rsidR="00A97A62" w:rsidRPr="007D05B1" w:rsidRDefault="00A97A62" w:rsidP="005762A3">
      <w:pPr>
        <w:pStyle w:val="afb"/>
      </w:pPr>
    </w:p>
    <w:p w14:paraId="34081753" w14:textId="77777777" w:rsidR="00A97A62" w:rsidRPr="007D05B1" w:rsidRDefault="00A97A62" w:rsidP="005762A3">
      <w:pPr>
        <w:pStyle w:val="afb"/>
      </w:pPr>
    </w:p>
    <w:p w14:paraId="3573A37E" w14:textId="77777777" w:rsidR="00A97A62" w:rsidRPr="007D05B1" w:rsidRDefault="00A97A62" w:rsidP="005762A3">
      <w:pPr>
        <w:pStyle w:val="afb"/>
      </w:pPr>
    </w:p>
    <w:p w14:paraId="3053F888" w14:textId="77777777" w:rsidR="00A97A62" w:rsidRPr="007D05B1" w:rsidRDefault="00A97A62" w:rsidP="005762A3">
      <w:pPr>
        <w:pStyle w:val="afb"/>
      </w:pPr>
    </w:p>
    <w:p w14:paraId="2072587E" w14:textId="77777777" w:rsidR="00A97A62" w:rsidRPr="007D05B1" w:rsidRDefault="00A97A62" w:rsidP="005762A3">
      <w:pPr>
        <w:pStyle w:val="afb"/>
      </w:pPr>
    </w:p>
    <w:p w14:paraId="5DB9A081" w14:textId="77777777" w:rsidR="00CF7FE4" w:rsidRPr="007D05B1" w:rsidRDefault="00CF7FE4" w:rsidP="005762A3">
      <w:pPr>
        <w:pStyle w:val="afb"/>
      </w:pPr>
      <w:r w:rsidRPr="007D05B1">
        <w:rPr>
          <w:rFonts w:hint="eastAsia"/>
        </w:rPr>
        <w:t>三、</w:t>
      </w:r>
      <w:r w:rsidR="00A97A62" w:rsidRPr="007D05B1">
        <w:rPr>
          <w:rFonts w:hint="eastAsia"/>
        </w:rPr>
        <w:t>采购</w:t>
      </w:r>
      <w:r w:rsidRPr="007D05B1">
        <w:rPr>
          <w:rFonts w:hint="eastAsia"/>
        </w:rPr>
        <w:t>期限：</w:t>
      </w:r>
    </w:p>
    <w:p w14:paraId="354F60B0" w14:textId="77777777" w:rsidR="004005F3" w:rsidRPr="007D05B1" w:rsidRDefault="00A97A62" w:rsidP="005762A3">
      <w:pPr>
        <w:pStyle w:val="afb"/>
      </w:pPr>
      <w:r w:rsidRPr="007D05B1">
        <w:rPr>
          <w:rFonts w:hint="eastAsia"/>
        </w:rPr>
        <w:t>合同签订后</w:t>
      </w:r>
      <w:r w:rsidRPr="007D05B1">
        <w:rPr>
          <w:rFonts w:hint="eastAsia"/>
        </w:rPr>
        <w:t>10</w:t>
      </w:r>
      <w:r w:rsidRPr="007D05B1">
        <w:rPr>
          <w:rFonts w:hint="eastAsia"/>
        </w:rPr>
        <w:t>个工作日内完成送货及安装调试。</w:t>
      </w:r>
    </w:p>
    <w:p w14:paraId="413D0206" w14:textId="77777777" w:rsidR="00CF7FE4" w:rsidRPr="007D05B1" w:rsidRDefault="00CF7FE4" w:rsidP="005762A3">
      <w:pPr>
        <w:pStyle w:val="afb"/>
      </w:pPr>
      <w:r w:rsidRPr="007D05B1">
        <w:rPr>
          <w:rFonts w:hint="eastAsia"/>
        </w:rPr>
        <w:t>四、付款支付：</w:t>
      </w:r>
    </w:p>
    <w:p w14:paraId="5C8381F6" w14:textId="77777777" w:rsidR="00CF7FE4" w:rsidRPr="007D05B1" w:rsidRDefault="004005F3" w:rsidP="005762A3">
      <w:pPr>
        <w:pStyle w:val="afb"/>
      </w:pPr>
      <w:r w:rsidRPr="007D05B1">
        <w:rPr>
          <w:rFonts w:hint="eastAsia"/>
        </w:rPr>
        <w:t>验收合格后，开具发票，交付</w:t>
      </w:r>
      <w:r w:rsidRPr="007D05B1">
        <w:rPr>
          <w:rFonts w:hint="eastAsia"/>
        </w:rPr>
        <w:t>100%</w:t>
      </w:r>
      <w:r w:rsidRPr="007D05B1">
        <w:rPr>
          <w:rFonts w:hint="eastAsia"/>
        </w:rPr>
        <w:t>款项。</w:t>
      </w:r>
    </w:p>
    <w:p w14:paraId="3C1D95C8" w14:textId="77777777" w:rsidR="00CF7FE4" w:rsidRPr="007D05B1" w:rsidRDefault="00CF7FE4" w:rsidP="005762A3">
      <w:pPr>
        <w:pStyle w:val="afb"/>
      </w:pPr>
      <w:r w:rsidRPr="007D05B1">
        <w:rPr>
          <w:rFonts w:hint="eastAsia"/>
        </w:rPr>
        <w:t>五、服务标准及验收标准：</w:t>
      </w:r>
    </w:p>
    <w:p w14:paraId="5607E435" w14:textId="77777777" w:rsidR="00CF7FE4" w:rsidRPr="007D05B1" w:rsidRDefault="00CF7FE4" w:rsidP="005762A3">
      <w:pPr>
        <w:pStyle w:val="afb"/>
      </w:pPr>
      <w:r w:rsidRPr="007D05B1">
        <w:rPr>
          <w:rFonts w:hint="eastAsia"/>
        </w:rPr>
        <w:t>本项目</w:t>
      </w:r>
      <w:r w:rsidR="00A97A62" w:rsidRPr="007D05B1">
        <w:rPr>
          <w:rFonts w:hint="eastAsia"/>
        </w:rPr>
        <w:t>采购货物</w:t>
      </w:r>
      <w:r w:rsidRPr="007D05B1">
        <w:rPr>
          <w:rFonts w:hint="eastAsia"/>
        </w:rPr>
        <w:t>基本要求均应遵守有关法规</w:t>
      </w:r>
      <w:r w:rsidRPr="007D05B1">
        <w:t>及标准</w:t>
      </w:r>
      <w:r w:rsidRPr="007D05B1">
        <w:rPr>
          <w:rFonts w:hint="eastAsia"/>
        </w:rPr>
        <w:t>。</w:t>
      </w:r>
    </w:p>
    <w:p w14:paraId="07CABB32" w14:textId="77777777" w:rsidR="00A1572D" w:rsidRPr="007D05B1" w:rsidRDefault="00CF7FE4" w:rsidP="005762A3">
      <w:pPr>
        <w:pStyle w:val="afb"/>
      </w:pPr>
      <w:r w:rsidRPr="007D05B1">
        <w:rPr>
          <w:rFonts w:hint="eastAsia"/>
        </w:rPr>
        <w:t>六、</w:t>
      </w:r>
      <w:r w:rsidR="00A1572D" w:rsidRPr="007D05B1">
        <w:t>响应报价</w:t>
      </w:r>
      <w:r w:rsidRPr="007D05B1">
        <w:rPr>
          <w:rFonts w:hint="eastAsia"/>
        </w:rPr>
        <w:t>的要求：</w:t>
      </w:r>
    </w:p>
    <w:p w14:paraId="077C1CE6" w14:textId="77777777" w:rsidR="00A1572D" w:rsidRPr="007D05B1" w:rsidRDefault="00A1572D" w:rsidP="005762A3">
      <w:pPr>
        <w:pStyle w:val="afb"/>
      </w:pPr>
      <w:r w:rsidRPr="007D05B1">
        <w:t>所有响应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并且报价应该被视为已经扣除所有同业折扣以及现金折扣。在其它情况下，由于分项报价填报不完整、不清楚或存在其它任何失误，所导致的任何不利后果均应当由响应人自行承担。</w:t>
      </w:r>
    </w:p>
    <w:p w14:paraId="3F6D4BB7" w14:textId="77777777" w:rsidR="00042A14" w:rsidRPr="007D05B1" w:rsidRDefault="00A1572D" w:rsidP="005762A3">
      <w:pPr>
        <w:pStyle w:val="afb"/>
      </w:pPr>
      <w:r w:rsidRPr="007D05B1">
        <w:t>本次</w:t>
      </w:r>
      <w:r w:rsidR="00FB48F3" w:rsidRPr="007D05B1">
        <w:rPr>
          <w:rFonts w:hint="eastAsia"/>
        </w:rPr>
        <w:t>自采询价</w:t>
      </w:r>
      <w:r w:rsidRPr="007D05B1">
        <w:t>不接受可选择或可调整的响应方案和报价，任何有选择的或可调整的响应方案和报价将被视为非响应性响应而被拒绝。</w:t>
      </w:r>
    </w:p>
    <w:p w14:paraId="5EFE931B" w14:textId="77777777" w:rsidR="006B5528" w:rsidRPr="007D05B1" w:rsidRDefault="006B5528" w:rsidP="005762A3">
      <w:pPr>
        <w:pStyle w:val="afb"/>
      </w:pPr>
    </w:p>
    <w:p w14:paraId="675E54AA" w14:textId="77777777" w:rsidR="006B5528" w:rsidRPr="007D05B1" w:rsidRDefault="006B5528" w:rsidP="005762A3">
      <w:pPr>
        <w:pStyle w:val="afb"/>
      </w:pPr>
    </w:p>
    <w:p w14:paraId="28E2E024" w14:textId="77777777" w:rsidR="00C503EC" w:rsidRPr="007D05B1" w:rsidRDefault="00C503EC" w:rsidP="005762A3">
      <w:pPr>
        <w:pStyle w:val="afb"/>
      </w:pPr>
    </w:p>
    <w:p w14:paraId="22BD8B83" w14:textId="77777777" w:rsidR="00C503EC" w:rsidRPr="007D05B1" w:rsidRDefault="00C503EC" w:rsidP="005762A3">
      <w:pPr>
        <w:pStyle w:val="afb"/>
      </w:pPr>
    </w:p>
    <w:p w14:paraId="5C9DF089" w14:textId="77777777" w:rsidR="00C503EC" w:rsidRPr="007D05B1" w:rsidRDefault="00C503EC" w:rsidP="005762A3">
      <w:pPr>
        <w:pStyle w:val="afb"/>
      </w:pPr>
    </w:p>
    <w:p w14:paraId="3221B0B4" w14:textId="77777777" w:rsidR="00C0739A" w:rsidRPr="007D05B1" w:rsidRDefault="00C0739A" w:rsidP="00441EF1">
      <w:pPr>
        <w:pStyle w:val="2"/>
        <w:spacing w:line="415" w:lineRule="auto"/>
        <w:ind w:left="420" w:hanging="420"/>
        <w:jc w:val="center"/>
        <w:rPr>
          <w:rFonts w:ascii="Times New Roman" w:eastAsia="宋体" w:hAnsi="Times New Roman"/>
        </w:rPr>
      </w:pPr>
      <w:bookmarkStart w:id="37" w:name="_Ref492453766"/>
      <w:bookmarkStart w:id="38" w:name="_Toc10535333"/>
      <w:r w:rsidRPr="007D05B1">
        <w:rPr>
          <w:rFonts w:ascii="Times New Roman" w:eastAsia="宋体" w:hAnsi="Times New Roman" w:hint="eastAsia"/>
        </w:rPr>
        <w:t>第</w:t>
      </w:r>
      <w:r w:rsidR="00FB5BAB" w:rsidRPr="007D05B1">
        <w:rPr>
          <w:rFonts w:ascii="Times New Roman" w:eastAsia="宋体" w:hAnsi="Times New Roman" w:hint="eastAsia"/>
        </w:rPr>
        <w:t>四</w:t>
      </w:r>
      <w:r w:rsidRPr="007D05B1">
        <w:rPr>
          <w:rFonts w:ascii="Times New Roman" w:eastAsia="宋体" w:hAnsi="Times New Roman" w:hint="eastAsia"/>
        </w:rPr>
        <w:t>部分</w:t>
      </w:r>
      <w:r w:rsidR="006471CF" w:rsidRPr="007D05B1">
        <w:rPr>
          <w:rFonts w:ascii="Times New Roman" w:eastAsia="宋体" w:hAnsi="Times New Roman" w:hint="eastAsia"/>
        </w:rPr>
        <w:t>响应文件</w:t>
      </w:r>
      <w:r w:rsidRPr="007D05B1">
        <w:rPr>
          <w:rFonts w:ascii="Times New Roman" w:eastAsia="宋体" w:hAnsi="Times New Roman" w:hint="eastAsia"/>
        </w:rPr>
        <w:t>格式</w:t>
      </w:r>
      <w:bookmarkEnd w:id="36"/>
      <w:bookmarkEnd w:id="37"/>
      <w:bookmarkEnd w:id="38"/>
    </w:p>
    <w:p w14:paraId="5184C9AC" w14:textId="77777777" w:rsidR="00C0739A" w:rsidRPr="007D05B1" w:rsidRDefault="00427B78" w:rsidP="003A279F">
      <w:pPr>
        <w:pStyle w:val="3"/>
        <w:numPr>
          <w:ilvl w:val="0"/>
          <w:numId w:val="22"/>
        </w:numPr>
        <w:spacing w:line="415" w:lineRule="auto"/>
        <w:rPr>
          <w:rFonts w:ascii="Calibri" w:hAnsi="Calibri"/>
        </w:rPr>
      </w:pPr>
      <w:bookmarkStart w:id="39" w:name="_Toc86202633"/>
      <w:bookmarkStart w:id="40" w:name="_Toc10535334"/>
      <w:r w:rsidRPr="007D05B1">
        <w:rPr>
          <w:rFonts w:ascii="Calibri" w:hAnsi="Calibri" w:hint="eastAsia"/>
        </w:rPr>
        <w:t>响应人</w:t>
      </w:r>
      <w:r w:rsidR="00C0739A" w:rsidRPr="007D05B1">
        <w:rPr>
          <w:rFonts w:ascii="Calibri" w:hAnsi="Calibri" w:hint="eastAsia"/>
        </w:rPr>
        <w:t>提交文件须知</w:t>
      </w:r>
      <w:bookmarkEnd w:id="39"/>
      <w:bookmarkEnd w:id="40"/>
    </w:p>
    <w:p w14:paraId="6E39B4FB" w14:textId="77777777" w:rsidR="00C0739A" w:rsidRPr="007D05B1" w:rsidRDefault="00427B78" w:rsidP="005762A3">
      <w:pPr>
        <w:pStyle w:val="afb"/>
      </w:pPr>
      <w:r w:rsidRPr="007D05B1">
        <w:rPr>
          <w:rFonts w:hint="eastAsia"/>
        </w:rPr>
        <w:t>响应人</w:t>
      </w:r>
      <w:r w:rsidR="00C0739A" w:rsidRPr="007D05B1">
        <w:rPr>
          <w:rFonts w:hint="eastAsia"/>
        </w:rPr>
        <w:t>应严格按照</w:t>
      </w:r>
      <w:r w:rsidR="006213B7" w:rsidRPr="007D05B1">
        <w:rPr>
          <w:rFonts w:hint="eastAsia"/>
        </w:rPr>
        <w:t>本文</w:t>
      </w:r>
      <w:r w:rsidR="00C0739A" w:rsidRPr="007D05B1">
        <w:rPr>
          <w:rFonts w:hint="eastAsia"/>
        </w:rPr>
        <w:t>约定的顺序填写和提交下述规定的全部格式文件以及其他有关资料，混乱的编排导致</w:t>
      </w:r>
      <w:r w:rsidR="006471CF" w:rsidRPr="007D05B1">
        <w:rPr>
          <w:rFonts w:hint="eastAsia"/>
        </w:rPr>
        <w:t>响应文件</w:t>
      </w:r>
      <w:r w:rsidR="00C0739A" w:rsidRPr="007D05B1">
        <w:rPr>
          <w:rFonts w:hint="eastAsia"/>
        </w:rPr>
        <w:t>被误读或查找不到，后果由</w:t>
      </w:r>
      <w:r w:rsidRPr="007D05B1">
        <w:rPr>
          <w:rFonts w:hint="eastAsia"/>
        </w:rPr>
        <w:t>响应人</w:t>
      </w:r>
      <w:r w:rsidR="00C0739A" w:rsidRPr="007D05B1">
        <w:rPr>
          <w:rFonts w:hint="eastAsia"/>
        </w:rPr>
        <w:t>承担。</w:t>
      </w:r>
    </w:p>
    <w:p w14:paraId="36E0F7CC" w14:textId="77777777" w:rsidR="00C0739A" w:rsidRPr="007D05B1" w:rsidRDefault="00C0739A" w:rsidP="005762A3">
      <w:pPr>
        <w:pStyle w:val="afb"/>
      </w:pPr>
      <w:r w:rsidRPr="007D05B1">
        <w:rPr>
          <w:rFonts w:hint="eastAsia"/>
        </w:rPr>
        <w:t>所附表格中要求回答的全部问题和信息都必须正面回答。</w:t>
      </w:r>
    </w:p>
    <w:p w14:paraId="6F8F1543" w14:textId="77777777" w:rsidR="00C0739A" w:rsidRPr="007D05B1" w:rsidRDefault="00C0739A" w:rsidP="005762A3">
      <w:pPr>
        <w:pStyle w:val="afb"/>
      </w:pPr>
      <w:r w:rsidRPr="007D05B1">
        <w:rPr>
          <w:rFonts w:hint="eastAsia"/>
        </w:rPr>
        <w:t>本资格声明的签字人应保证全部声明和问题的回答是真实的和准确的。</w:t>
      </w:r>
    </w:p>
    <w:p w14:paraId="5F2FA878" w14:textId="77777777" w:rsidR="00C0739A" w:rsidRPr="007D05B1" w:rsidRDefault="00C0739A" w:rsidP="005762A3">
      <w:pPr>
        <w:pStyle w:val="afb"/>
      </w:pPr>
      <w:r w:rsidRPr="007D05B1">
        <w:rPr>
          <w:rFonts w:hint="eastAsia"/>
        </w:rPr>
        <w:t>评标委员会将应用</w:t>
      </w:r>
      <w:r w:rsidR="00427B78" w:rsidRPr="007D05B1">
        <w:rPr>
          <w:rFonts w:hint="eastAsia"/>
        </w:rPr>
        <w:t>响应人</w:t>
      </w:r>
      <w:r w:rsidRPr="007D05B1">
        <w:rPr>
          <w:rFonts w:hint="eastAsia"/>
        </w:rPr>
        <w:t>提交的资料并根据自己的判断，决定</w:t>
      </w:r>
      <w:r w:rsidR="00427B78" w:rsidRPr="007D05B1">
        <w:rPr>
          <w:rFonts w:hint="eastAsia"/>
        </w:rPr>
        <w:t>响应人</w:t>
      </w:r>
      <w:r w:rsidRPr="007D05B1">
        <w:rPr>
          <w:rFonts w:hint="eastAsia"/>
        </w:rPr>
        <w:t>履行合同的合格性及能力。</w:t>
      </w:r>
    </w:p>
    <w:p w14:paraId="425EEA9F" w14:textId="77777777" w:rsidR="00C0739A" w:rsidRPr="007D05B1" w:rsidRDefault="00EC0257" w:rsidP="003A279F">
      <w:pPr>
        <w:pStyle w:val="3"/>
        <w:numPr>
          <w:ilvl w:val="0"/>
          <w:numId w:val="22"/>
        </w:numPr>
        <w:spacing w:line="415" w:lineRule="auto"/>
        <w:rPr>
          <w:rFonts w:ascii="Calibri" w:hAnsi="Calibri"/>
        </w:rPr>
      </w:pPr>
      <w:bookmarkStart w:id="41" w:name="_Toc10535335"/>
      <w:r w:rsidRPr="007D05B1">
        <w:rPr>
          <w:rFonts w:ascii="Calibri" w:hAnsi="Calibri" w:hint="eastAsia"/>
        </w:rPr>
        <w:t>响应文件</w:t>
      </w:r>
      <w:r w:rsidR="00C0739A" w:rsidRPr="007D05B1">
        <w:rPr>
          <w:rFonts w:ascii="Calibri" w:hAnsi="Calibri" w:hint="eastAsia"/>
        </w:rPr>
        <w:t>顺序</w:t>
      </w:r>
      <w:bookmarkEnd w:id="41"/>
    </w:p>
    <w:p w14:paraId="4E5BA63C" w14:textId="77777777" w:rsidR="000719B8" w:rsidRPr="007D05B1" w:rsidRDefault="00427B78" w:rsidP="005762A3">
      <w:pPr>
        <w:pStyle w:val="afb"/>
      </w:pPr>
      <w:r w:rsidRPr="007D05B1">
        <w:rPr>
          <w:rFonts w:hint="eastAsia"/>
        </w:rPr>
        <w:t>响应人</w:t>
      </w:r>
      <w:r w:rsidR="00C0739A" w:rsidRPr="007D05B1">
        <w:rPr>
          <w:rFonts w:hint="eastAsia"/>
        </w:rPr>
        <w:t>应严格按照本部分约定的顺序填写和提交规定的全部格式文件以及其他有关资料，混乱的编排导致</w:t>
      </w:r>
      <w:r w:rsidR="006471CF" w:rsidRPr="007D05B1">
        <w:rPr>
          <w:rFonts w:hint="eastAsia"/>
        </w:rPr>
        <w:t>响应文件</w:t>
      </w:r>
      <w:r w:rsidR="00C0739A" w:rsidRPr="007D05B1">
        <w:rPr>
          <w:rFonts w:hint="eastAsia"/>
        </w:rPr>
        <w:t>被误读或查找不到，后果由</w:t>
      </w:r>
      <w:r w:rsidRPr="007D05B1">
        <w:rPr>
          <w:rFonts w:hint="eastAsia"/>
        </w:rPr>
        <w:t>响应人</w:t>
      </w:r>
      <w:r w:rsidR="00C0739A" w:rsidRPr="007D05B1">
        <w:rPr>
          <w:rFonts w:hint="eastAsia"/>
        </w:rPr>
        <w:t>承担。</w:t>
      </w:r>
    </w:p>
    <w:p w14:paraId="2D0528C9" w14:textId="77777777" w:rsidR="00C0739A" w:rsidRPr="007D05B1" w:rsidRDefault="008F7C8D" w:rsidP="005762A3">
      <w:pPr>
        <w:pStyle w:val="afb"/>
      </w:pPr>
      <w:r>
        <w:fldChar w:fldCharType="begin"/>
      </w:r>
      <w:r>
        <w:instrText xml:space="preserve"> REF _Ref477452653 \h  \* MERGEFORMAT </w:instrText>
      </w:r>
      <w:r>
        <w:fldChar w:fldCharType="separate"/>
      </w:r>
      <w:r w:rsidR="00A6550E" w:rsidRPr="007D05B1">
        <w:rPr>
          <w:rFonts w:hint="eastAsia"/>
        </w:rPr>
        <w:t>确认函</w:t>
      </w:r>
      <w:r>
        <w:fldChar w:fldCharType="end"/>
      </w:r>
      <w:r w:rsidR="00C0739A" w:rsidRPr="007D05B1">
        <w:rPr>
          <w:rFonts w:hint="eastAsia"/>
        </w:rPr>
        <w:t>：见</w:t>
      </w:r>
      <w:r>
        <w:fldChar w:fldCharType="begin"/>
      </w:r>
      <w:r>
        <w:instrText xml:space="preserve"> REF _Ref477176159 \r \h  \* MERGEFORMAT </w:instrText>
      </w:r>
      <w:r>
        <w:fldChar w:fldCharType="separate"/>
      </w:r>
      <w:r w:rsidR="00A6550E" w:rsidRPr="007D05B1">
        <w:rPr>
          <w:rFonts w:hint="eastAsia"/>
        </w:rPr>
        <w:t>附件</w:t>
      </w:r>
      <w:r w:rsidR="00A6550E" w:rsidRPr="007D05B1">
        <w:rPr>
          <w:rFonts w:hint="eastAsia"/>
        </w:rPr>
        <w:t>1</w:t>
      </w:r>
      <w:r>
        <w:fldChar w:fldCharType="end"/>
      </w:r>
      <w:r w:rsidR="00C0739A" w:rsidRPr="007D05B1">
        <w:rPr>
          <w:rFonts w:hint="eastAsia"/>
        </w:rPr>
        <w:t>；</w:t>
      </w:r>
    </w:p>
    <w:p w14:paraId="39FA6A75" w14:textId="77777777" w:rsidR="00C0739A" w:rsidRPr="007D05B1" w:rsidRDefault="008F7C8D" w:rsidP="005762A3">
      <w:pPr>
        <w:pStyle w:val="afb"/>
      </w:pPr>
      <w:r>
        <w:fldChar w:fldCharType="begin"/>
      </w:r>
      <w:r>
        <w:instrText xml:space="preserve"> REF _Ref492454876 \h  \* MERGEFORMAT </w:instrText>
      </w:r>
      <w:r>
        <w:fldChar w:fldCharType="separate"/>
      </w:r>
      <w:r w:rsidR="00A6550E" w:rsidRPr="007D05B1">
        <w:rPr>
          <w:b/>
        </w:rPr>
        <w:t xml:space="preserve">* </w:t>
      </w:r>
      <w:r w:rsidR="00A6550E" w:rsidRPr="007D05B1">
        <w:rPr>
          <w:rFonts w:hint="eastAsia"/>
          <w:b/>
        </w:rPr>
        <w:t>承诺函；</w:t>
      </w:r>
      <w:r>
        <w:fldChar w:fldCharType="end"/>
      </w:r>
      <w:r w:rsidR="00C0739A" w:rsidRPr="007D05B1">
        <w:rPr>
          <w:rFonts w:hint="eastAsia"/>
        </w:rPr>
        <w:t>见</w:t>
      </w:r>
      <w:r>
        <w:fldChar w:fldCharType="begin"/>
      </w:r>
      <w:r>
        <w:instrText xml:space="preserve"> REF _Ref477452657 \r \h  \* MERGEFORMAT </w:instrText>
      </w:r>
      <w:r>
        <w:fldChar w:fldCharType="separate"/>
      </w:r>
      <w:r w:rsidR="00A6550E" w:rsidRPr="007D05B1">
        <w:rPr>
          <w:rFonts w:hint="eastAsia"/>
        </w:rPr>
        <w:t>附件</w:t>
      </w:r>
      <w:r w:rsidR="00A6550E" w:rsidRPr="007D05B1">
        <w:rPr>
          <w:rFonts w:hint="eastAsia"/>
        </w:rPr>
        <w:t>2</w:t>
      </w:r>
      <w:r>
        <w:fldChar w:fldCharType="end"/>
      </w:r>
      <w:r w:rsidR="00C0739A" w:rsidRPr="007D05B1">
        <w:rPr>
          <w:rFonts w:hint="eastAsia"/>
        </w:rPr>
        <w:t>；</w:t>
      </w:r>
    </w:p>
    <w:p w14:paraId="56D2D043" w14:textId="77777777" w:rsidR="00C0739A" w:rsidRPr="007D05B1" w:rsidRDefault="008F7C8D" w:rsidP="005762A3">
      <w:pPr>
        <w:pStyle w:val="afb"/>
      </w:pPr>
      <w:r>
        <w:fldChar w:fldCharType="begin"/>
      </w:r>
      <w:r>
        <w:instrText xml:space="preserve"> REF _Ref492454877 \h  \* MERGEFORMAT </w:instrText>
      </w:r>
      <w:r>
        <w:fldChar w:fldCharType="separate"/>
      </w:r>
      <w:r w:rsidR="00A6550E" w:rsidRPr="007D05B1">
        <w:rPr>
          <w:b/>
        </w:rPr>
        <w:t xml:space="preserve">* </w:t>
      </w:r>
      <w:r w:rsidR="00A6550E" w:rsidRPr="007D05B1">
        <w:rPr>
          <w:rFonts w:hint="eastAsia"/>
          <w:b/>
        </w:rPr>
        <w:t>法定代表人授权委托书；</w:t>
      </w:r>
      <w:r>
        <w:fldChar w:fldCharType="end"/>
      </w:r>
      <w:r w:rsidR="00C0739A" w:rsidRPr="007D05B1">
        <w:rPr>
          <w:rFonts w:hint="eastAsia"/>
        </w:rPr>
        <w:t>见</w:t>
      </w:r>
      <w:r>
        <w:fldChar w:fldCharType="begin"/>
      </w:r>
      <w:r>
        <w:instrText xml:space="preserve"> REF _Ref477176255 \r \h  \* MERGEFORMAT </w:instrText>
      </w:r>
      <w:r>
        <w:fldChar w:fldCharType="separate"/>
      </w:r>
      <w:r w:rsidR="00A6550E" w:rsidRPr="007D05B1">
        <w:rPr>
          <w:rFonts w:hint="eastAsia"/>
        </w:rPr>
        <w:t>附件</w:t>
      </w:r>
      <w:r w:rsidR="00A6550E" w:rsidRPr="007D05B1">
        <w:rPr>
          <w:rFonts w:hint="eastAsia"/>
        </w:rPr>
        <w:t>3</w:t>
      </w:r>
      <w:r>
        <w:fldChar w:fldCharType="end"/>
      </w:r>
    </w:p>
    <w:p w14:paraId="708C784C" w14:textId="77777777" w:rsidR="00C0739A" w:rsidRPr="007D05B1" w:rsidRDefault="008F7C8D" w:rsidP="005762A3">
      <w:pPr>
        <w:pStyle w:val="afb"/>
      </w:pPr>
      <w:r>
        <w:fldChar w:fldCharType="begin"/>
      </w:r>
      <w:r>
        <w:instrText xml:space="preserve"> REF _Ref492454880 \h  \* MERGEFORMAT </w:instrText>
      </w:r>
      <w:r>
        <w:fldChar w:fldCharType="separate"/>
      </w:r>
      <w:r w:rsidR="00A6550E" w:rsidRPr="007D05B1">
        <w:t xml:space="preserve">* </w:t>
      </w:r>
      <w:r w:rsidR="00A6550E" w:rsidRPr="007D05B1">
        <w:rPr>
          <w:rFonts w:hint="eastAsia"/>
        </w:rPr>
        <w:t>有效的企业法人营业执照或事业单位法人证书、组织机构代码、税务登记证（副本复印件并加盖响应人公章；按规定需要年检的，年检章要清楚），三证合一的提供有效文件复印件并加盖公章；</w:t>
      </w:r>
      <w:r>
        <w:fldChar w:fldCharType="end"/>
      </w:r>
    </w:p>
    <w:p w14:paraId="57EFF345" w14:textId="77777777" w:rsidR="00C0739A" w:rsidRPr="007D05B1" w:rsidRDefault="008F7C8D" w:rsidP="005762A3">
      <w:pPr>
        <w:pStyle w:val="afb"/>
      </w:pPr>
      <w:r>
        <w:fldChar w:fldCharType="begin"/>
      </w:r>
      <w:r>
        <w:instrText xml:space="preserve"> REF _Ref492454882 \h  \* MERGEFORMAT </w:instrText>
      </w:r>
      <w:r>
        <w:fldChar w:fldCharType="separate"/>
      </w:r>
      <w:r w:rsidR="00A6550E" w:rsidRPr="007D05B1">
        <w:rPr>
          <w:b/>
        </w:rPr>
        <w:t xml:space="preserve">* </w:t>
      </w:r>
      <w:r w:rsidR="00A6550E" w:rsidRPr="007D05B1">
        <w:rPr>
          <w:rFonts w:hint="eastAsia"/>
          <w:b/>
        </w:rPr>
        <w:t>响应人的资质要求对应的证书（副本复印件加盖响应人公章）；</w:t>
      </w:r>
      <w:r>
        <w:fldChar w:fldCharType="end"/>
      </w:r>
    </w:p>
    <w:p w14:paraId="2B547B0E" w14:textId="77777777" w:rsidR="00C0739A" w:rsidRPr="007D05B1" w:rsidRDefault="008F7C8D" w:rsidP="005762A3">
      <w:pPr>
        <w:pStyle w:val="afb"/>
      </w:pPr>
      <w:r>
        <w:fldChar w:fldCharType="begin"/>
      </w:r>
      <w:r>
        <w:instrText xml:space="preserve"> REF _Ref492454885 \h  \* MERGEFORMAT </w:instrText>
      </w:r>
      <w:r>
        <w:fldChar w:fldCharType="separate"/>
      </w:r>
      <w:r w:rsidR="00A6550E" w:rsidRPr="007D05B1">
        <w:rPr>
          <w:b/>
        </w:rPr>
        <w:t xml:space="preserve">* </w:t>
      </w:r>
      <w:r w:rsidR="00A6550E" w:rsidRPr="007D05B1">
        <w:rPr>
          <w:rFonts w:hint="eastAsia"/>
          <w:b/>
        </w:rPr>
        <w:t>提交参与采购活动前三年内在经营活动中没有重大违法记录的书面声明函；</w:t>
      </w:r>
      <w:r>
        <w:fldChar w:fldCharType="end"/>
      </w:r>
    </w:p>
    <w:p w14:paraId="63018B85" w14:textId="77777777" w:rsidR="00C0739A" w:rsidRPr="007D05B1" w:rsidRDefault="008F7C8D" w:rsidP="005762A3">
      <w:pPr>
        <w:pStyle w:val="afb"/>
      </w:pPr>
      <w:r>
        <w:fldChar w:fldCharType="begin"/>
      </w:r>
      <w:r>
        <w:instrText xml:space="preserve"> REF _Ref492454887 \h  \* MERGEFORMAT </w:instrText>
      </w:r>
      <w:r>
        <w:fldChar w:fldCharType="separate"/>
      </w:r>
      <w:r w:rsidR="00A6550E" w:rsidRPr="007D05B1">
        <w:t xml:space="preserve">* </w:t>
      </w:r>
      <w:r w:rsidR="00A6550E" w:rsidRPr="007D05B1">
        <w:rPr>
          <w:rFonts w:hint="eastAsia"/>
        </w:rPr>
        <w:t>响应文件递交截止日前半年内不少于一个月缴纳税收的证明材料（缴纳凭证复印件或税务部门的缴纳证明扫描件）；</w:t>
      </w:r>
      <w:r>
        <w:fldChar w:fldCharType="end"/>
      </w:r>
    </w:p>
    <w:p w14:paraId="4D525970" w14:textId="77777777" w:rsidR="00C0739A" w:rsidRPr="007D05B1" w:rsidRDefault="008F7C8D" w:rsidP="005762A3">
      <w:pPr>
        <w:pStyle w:val="afb"/>
      </w:pPr>
      <w:r>
        <w:fldChar w:fldCharType="begin"/>
      </w:r>
      <w:r>
        <w:instrText xml:space="preserve"> REF _Ref492454895 \h  \* MERGEFORMAT </w:instrText>
      </w:r>
      <w:r>
        <w:fldChar w:fldCharType="separate"/>
      </w:r>
      <w:r w:rsidR="00A6550E" w:rsidRPr="007D05B1">
        <w:rPr>
          <w:b/>
        </w:rPr>
        <w:t xml:space="preserve">* </w:t>
      </w:r>
      <w:r w:rsidR="00A6550E" w:rsidRPr="007D05B1">
        <w:rPr>
          <w:rFonts w:hint="eastAsia"/>
          <w:b/>
        </w:rPr>
        <w:t>报价一览表，除装订在响应文件中外，还需要提供单独密封的报价一览表一份；</w:t>
      </w:r>
      <w:r>
        <w:fldChar w:fldCharType="end"/>
      </w:r>
      <w:r w:rsidR="00C0739A" w:rsidRPr="007D05B1">
        <w:rPr>
          <w:rFonts w:hint="eastAsia"/>
        </w:rPr>
        <w:t>见</w:t>
      </w:r>
      <w:r>
        <w:fldChar w:fldCharType="begin"/>
      </w:r>
      <w:r>
        <w:instrText xml:space="preserve"> REF _Ref477176421 \r \h  \* MERGEFORMAT </w:instrText>
      </w:r>
      <w:r>
        <w:fldChar w:fldCharType="separate"/>
      </w:r>
      <w:r w:rsidR="00A6550E" w:rsidRPr="007D05B1">
        <w:rPr>
          <w:rFonts w:hint="eastAsia"/>
        </w:rPr>
        <w:t>附件</w:t>
      </w:r>
      <w:r w:rsidR="00A6550E" w:rsidRPr="007D05B1">
        <w:rPr>
          <w:rFonts w:hint="eastAsia"/>
        </w:rPr>
        <w:t>6</w:t>
      </w:r>
      <w:r>
        <w:fldChar w:fldCharType="end"/>
      </w:r>
      <w:r w:rsidR="00C0739A" w:rsidRPr="007D05B1">
        <w:rPr>
          <w:rFonts w:hint="eastAsia"/>
        </w:rPr>
        <w:t>；</w:t>
      </w:r>
    </w:p>
    <w:p w14:paraId="6B3DFBA5" w14:textId="77777777" w:rsidR="00C0739A" w:rsidRPr="007D05B1" w:rsidRDefault="00427B78" w:rsidP="005762A3">
      <w:pPr>
        <w:pStyle w:val="afb"/>
      </w:pPr>
      <w:r w:rsidRPr="007D05B1">
        <w:rPr>
          <w:rFonts w:hint="eastAsia"/>
        </w:rPr>
        <w:t>响应人</w:t>
      </w:r>
      <w:r w:rsidR="00C0739A" w:rsidRPr="007D05B1">
        <w:rPr>
          <w:rFonts w:hint="eastAsia"/>
        </w:rPr>
        <w:t>认为需要提供的其他商务资料；</w:t>
      </w:r>
    </w:p>
    <w:p w14:paraId="43EBE09A" w14:textId="77777777" w:rsidR="00C0739A" w:rsidRPr="007D05B1" w:rsidRDefault="008F7C8D" w:rsidP="005762A3">
      <w:pPr>
        <w:pStyle w:val="afb"/>
      </w:pPr>
      <w:r>
        <w:fldChar w:fldCharType="begin"/>
      </w:r>
      <w:r>
        <w:instrText xml:space="preserve"> REF _Ref477176437 \h  \* MERGEFORMAT </w:instrText>
      </w:r>
      <w:r>
        <w:fldChar w:fldCharType="separate"/>
      </w:r>
      <w:r w:rsidR="00A6550E" w:rsidRPr="007D05B1">
        <w:rPr>
          <w:rFonts w:hint="eastAsia"/>
        </w:rPr>
        <w:t>货物、服务分项报价表</w:t>
      </w:r>
      <w:r>
        <w:fldChar w:fldCharType="end"/>
      </w:r>
      <w:r w:rsidR="00C0739A" w:rsidRPr="007D05B1">
        <w:rPr>
          <w:rFonts w:hint="eastAsia"/>
        </w:rPr>
        <w:t>：见</w:t>
      </w:r>
      <w:r>
        <w:fldChar w:fldCharType="begin"/>
      </w:r>
      <w:r>
        <w:instrText xml:space="preserve"> REF _Ref477176437 \r \h  \* MERGEFORMAT </w:instrText>
      </w:r>
      <w:r>
        <w:fldChar w:fldCharType="separate"/>
      </w:r>
      <w:r w:rsidR="00A6550E" w:rsidRPr="007D05B1">
        <w:rPr>
          <w:rFonts w:hint="eastAsia"/>
        </w:rPr>
        <w:t>附件</w:t>
      </w:r>
      <w:r w:rsidR="00A6550E" w:rsidRPr="007D05B1">
        <w:rPr>
          <w:rFonts w:hint="eastAsia"/>
        </w:rPr>
        <w:t>7</w:t>
      </w:r>
      <w:r>
        <w:fldChar w:fldCharType="end"/>
      </w:r>
      <w:r w:rsidR="00C0739A" w:rsidRPr="007D05B1">
        <w:rPr>
          <w:rFonts w:hint="eastAsia"/>
        </w:rPr>
        <w:t>；</w:t>
      </w:r>
    </w:p>
    <w:p w14:paraId="4B1450EE" w14:textId="77777777" w:rsidR="00C0739A" w:rsidRPr="007D05B1" w:rsidRDefault="00C0739A" w:rsidP="005762A3">
      <w:pPr>
        <w:pStyle w:val="afb"/>
      </w:pPr>
      <w:r w:rsidRPr="007D05B1">
        <w:rPr>
          <w:rFonts w:hint="eastAsia"/>
        </w:rPr>
        <w:t>拟配备的项目服务团队表：其中，项目经理需与</w:t>
      </w:r>
      <w:r w:rsidR="00427B78" w:rsidRPr="007D05B1">
        <w:rPr>
          <w:rFonts w:hint="eastAsia"/>
        </w:rPr>
        <w:t>响应人</w:t>
      </w:r>
      <w:r w:rsidRPr="007D05B1">
        <w:rPr>
          <w:rFonts w:hint="eastAsia"/>
        </w:rPr>
        <w:t>存在缴纳社保关系（开标前一年内至少连续</w:t>
      </w:r>
      <w:r w:rsidRPr="007D05B1">
        <w:t>6</w:t>
      </w:r>
      <w:r w:rsidRPr="007D05B1">
        <w:rPr>
          <w:rFonts w:hint="eastAsia"/>
        </w:rPr>
        <w:t>个月）的有效证明，学习及工作履历；</w:t>
      </w:r>
    </w:p>
    <w:p w14:paraId="6571A442" w14:textId="77777777" w:rsidR="00C0739A" w:rsidRPr="007D05B1" w:rsidRDefault="00C0739A" w:rsidP="005762A3">
      <w:pPr>
        <w:pStyle w:val="afb"/>
      </w:pPr>
      <w:r w:rsidRPr="007D05B1">
        <w:rPr>
          <w:rFonts w:hint="eastAsia"/>
        </w:rPr>
        <w:t>投标货物售后培训、维修和服务方案</w:t>
      </w:r>
      <w:r w:rsidR="002E5BCC" w:rsidRPr="007D05B1">
        <w:rPr>
          <w:rFonts w:hint="eastAsia"/>
        </w:rPr>
        <w:t>；</w:t>
      </w:r>
    </w:p>
    <w:p w14:paraId="53B76419" w14:textId="77777777" w:rsidR="00C0739A" w:rsidRPr="007D05B1" w:rsidRDefault="00C0739A" w:rsidP="005762A3">
      <w:pPr>
        <w:pStyle w:val="afb"/>
      </w:pPr>
      <w:r w:rsidRPr="007D05B1">
        <w:rPr>
          <w:rFonts w:hint="eastAsia"/>
        </w:rPr>
        <w:t>售后服务网点明细表，包括但不限于：</w:t>
      </w:r>
    </w:p>
    <w:p w14:paraId="3D87F10B" w14:textId="77777777" w:rsidR="00C0739A" w:rsidRPr="007D05B1" w:rsidRDefault="00C0739A" w:rsidP="005762A3">
      <w:pPr>
        <w:pStyle w:val="afb"/>
      </w:pPr>
      <w:r w:rsidRPr="007D05B1">
        <w:rPr>
          <w:rFonts w:hint="eastAsia"/>
        </w:rPr>
        <w:t>（</w:t>
      </w:r>
      <w:r w:rsidRPr="007D05B1">
        <w:t>1</w:t>
      </w:r>
      <w:r w:rsidRPr="007D05B1">
        <w:rPr>
          <w:rFonts w:hint="eastAsia"/>
        </w:rPr>
        <w:t>）</w:t>
      </w:r>
      <w:r w:rsidR="00427B78" w:rsidRPr="007D05B1">
        <w:rPr>
          <w:rFonts w:hint="eastAsia"/>
        </w:rPr>
        <w:t>响应人</w:t>
      </w:r>
      <w:r w:rsidRPr="007D05B1">
        <w:rPr>
          <w:rFonts w:hint="eastAsia"/>
        </w:rPr>
        <w:t>指定的中标后本项目总负责人姓名、职务和详细联系方法，负责有关的咨询查询、签定执行合同、无条件履行售后服务承诺等事务；</w:t>
      </w:r>
    </w:p>
    <w:p w14:paraId="2337044C" w14:textId="77777777" w:rsidR="000719B8" w:rsidRPr="007D05B1" w:rsidRDefault="00C0739A" w:rsidP="005762A3">
      <w:pPr>
        <w:pStyle w:val="afb"/>
      </w:pPr>
      <w:r w:rsidRPr="007D05B1">
        <w:rPr>
          <w:rFonts w:hint="eastAsia"/>
        </w:rPr>
        <w:lastRenderedPageBreak/>
        <w:t>（</w:t>
      </w:r>
      <w:r w:rsidRPr="007D05B1">
        <w:t>2</w:t>
      </w:r>
      <w:r w:rsidRPr="007D05B1">
        <w:rPr>
          <w:rFonts w:hint="eastAsia"/>
        </w:rPr>
        <w:t>）统一销售热线；</w:t>
      </w:r>
    </w:p>
    <w:p w14:paraId="10AC8E29" w14:textId="77777777" w:rsidR="000719B8" w:rsidRPr="007D05B1" w:rsidRDefault="00C0739A" w:rsidP="005762A3">
      <w:pPr>
        <w:pStyle w:val="afb"/>
      </w:pPr>
      <w:r w:rsidRPr="007D05B1">
        <w:rPr>
          <w:rFonts w:hint="eastAsia"/>
        </w:rPr>
        <w:t>（</w:t>
      </w:r>
      <w:r w:rsidRPr="007D05B1">
        <w:t>3</w:t>
      </w:r>
      <w:r w:rsidRPr="007D05B1">
        <w:rPr>
          <w:rFonts w:hint="eastAsia"/>
        </w:rPr>
        <w:t>）销售及售后服务代理网点的详细地址、电话、传真。</w:t>
      </w:r>
    </w:p>
    <w:p w14:paraId="46D6775D" w14:textId="77777777" w:rsidR="00C0739A" w:rsidRPr="007D05B1" w:rsidRDefault="00427B78" w:rsidP="005762A3">
      <w:pPr>
        <w:pStyle w:val="afb"/>
      </w:pPr>
      <w:r w:rsidRPr="007D05B1">
        <w:rPr>
          <w:rFonts w:hint="eastAsia"/>
        </w:rPr>
        <w:t>响应人</w:t>
      </w:r>
      <w:r w:rsidR="00C0739A" w:rsidRPr="007D05B1">
        <w:rPr>
          <w:rFonts w:hint="eastAsia"/>
        </w:rPr>
        <w:t>自行编写的其他技术文件。</w:t>
      </w:r>
    </w:p>
    <w:p w14:paraId="2CADF4AA" w14:textId="77777777" w:rsidR="00C0739A" w:rsidRPr="007D05B1" w:rsidRDefault="00C0739A" w:rsidP="003A279F">
      <w:pPr>
        <w:pStyle w:val="3"/>
        <w:numPr>
          <w:ilvl w:val="0"/>
          <w:numId w:val="24"/>
        </w:numPr>
        <w:spacing w:line="415" w:lineRule="auto"/>
        <w:rPr>
          <w:rFonts w:ascii="Calibri" w:hAnsi="Calibri"/>
        </w:rPr>
      </w:pPr>
      <w:r w:rsidRPr="007D05B1">
        <w:rPr>
          <w:rFonts w:ascii="Calibri" w:hAnsi="Calibri"/>
        </w:rPr>
        <w:br w:type="page"/>
      </w:r>
      <w:bookmarkStart w:id="42" w:name="_Ref477176159"/>
      <w:bookmarkStart w:id="43" w:name="_Ref477452653"/>
      <w:bookmarkStart w:id="44" w:name="_Toc10535336"/>
      <w:bookmarkStart w:id="45" w:name="_Toc86202634"/>
      <w:r w:rsidRPr="007D05B1">
        <w:rPr>
          <w:rFonts w:ascii="Calibri" w:hAnsi="Calibri" w:hint="eastAsia"/>
        </w:rPr>
        <w:lastRenderedPageBreak/>
        <w:t>确认函</w:t>
      </w:r>
      <w:bookmarkEnd w:id="42"/>
      <w:bookmarkEnd w:id="43"/>
      <w:bookmarkEnd w:id="44"/>
    </w:p>
    <w:p w14:paraId="288FFB58" w14:textId="77777777" w:rsidR="000719B8" w:rsidRPr="007D05B1" w:rsidRDefault="00216A46" w:rsidP="005762A3">
      <w:pPr>
        <w:pStyle w:val="afb"/>
      </w:pPr>
      <w:r w:rsidRPr="007D05B1">
        <w:rPr>
          <w:rFonts w:hint="eastAsia"/>
        </w:rPr>
        <w:t>本项目不做特别要求。</w:t>
      </w:r>
    </w:p>
    <w:p w14:paraId="36AA33CA" w14:textId="77777777" w:rsidR="00C0739A" w:rsidRPr="007D05B1" w:rsidRDefault="00C0739A">
      <w:pPr>
        <w:widowControl/>
        <w:jc w:val="left"/>
        <w:rPr>
          <w:rFonts w:ascii="Calibri" w:hAnsi="Calibri"/>
          <w:noProof/>
          <w:szCs w:val="22"/>
        </w:rPr>
      </w:pPr>
      <w:r w:rsidRPr="007D05B1">
        <w:br w:type="page"/>
      </w:r>
    </w:p>
    <w:p w14:paraId="3A919789" w14:textId="77777777" w:rsidR="00C0739A" w:rsidRPr="007D05B1" w:rsidRDefault="006471CF" w:rsidP="003A279F">
      <w:pPr>
        <w:pStyle w:val="3"/>
        <w:numPr>
          <w:ilvl w:val="0"/>
          <w:numId w:val="24"/>
        </w:numPr>
        <w:spacing w:line="415" w:lineRule="auto"/>
      </w:pPr>
      <w:bookmarkStart w:id="46" w:name="_Ref477176240"/>
      <w:bookmarkStart w:id="47" w:name="_Ref477452657"/>
      <w:bookmarkStart w:id="48" w:name="_Toc10535337"/>
      <w:r w:rsidRPr="007D05B1">
        <w:rPr>
          <w:rFonts w:ascii="Calibri" w:hAnsi="Calibri" w:hint="eastAsia"/>
        </w:rPr>
        <w:lastRenderedPageBreak/>
        <w:t>承诺</w:t>
      </w:r>
      <w:r w:rsidR="00C0739A" w:rsidRPr="007D05B1">
        <w:rPr>
          <w:rFonts w:ascii="Calibri" w:hAnsi="Calibri" w:hint="eastAsia"/>
        </w:rPr>
        <w:t>函</w:t>
      </w:r>
      <w:bookmarkEnd w:id="45"/>
      <w:bookmarkEnd w:id="46"/>
      <w:bookmarkEnd w:id="47"/>
      <w:bookmarkEnd w:id="48"/>
    </w:p>
    <w:p w14:paraId="7E6F43B9" w14:textId="77777777" w:rsidR="00C0739A" w:rsidRPr="007D05B1" w:rsidRDefault="00C0739A" w:rsidP="005762A3">
      <w:pPr>
        <w:pStyle w:val="afb"/>
      </w:pPr>
      <w:r w:rsidRPr="007D05B1">
        <w:rPr>
          <w:rFonts w:hint="eastAsia"/>
        </w:rPr>
        <w:t>致中央财经大学：</w:t>
      </w:r>
    </w:p>
    <w:p w14:paraId="0D861210" w14:textId="77777777" w:rsidR="0073755F" w:rsidRPr="007D05B1" w:rsidRDefault="0073755F" w:rsidP="005762A3">
      <w:pPr>
        <w:pStyle w:val="afb"/>
      </w:pPr>
    </w:p>
    <w:p w14:paraId="6B6F9B0B" w14:textId="77777777" w:rsidR="000719B8" w:rsidRPr="007D05B1" w:rsidRDefault="00C0739A" w:rsidP="005762A3">
      <w:pPr>
        <w:pStyle w:val="afb"/>
      </w:pPr>
      <w:r w:rsidRPr="007D05B1">
        <w:rPr>
          <w:rFonts w:hint="eastAsia"/>
        </w:rPr>
        <w:t>（</w:t>
      </w:r>
      <w:r w:rsidR="00427B78" w:rsidRPr="007D05B1">
        <w:rPr>
          <w:rFonts w:hint="eastAsia"/>
        </w:rPr>
        <w:t>响应人</w:t>
      </w:r>
      <w:r w:rsidRPr="007D05B1">
        <w:rPr>
          <w:rFonts w:hint="eastAsia"/>
        </w:rPr>
        <w:t>名称）授权（</w:t>
      </w:r>
      <w:r w:rsidR="00427B78" w:rsidRPr="007D05B1">
        <w:rPr>
          <w:rFonts w:hint="eastAsia"/>
        </w:rPr>
        <w:t>响应人</w:t>
      </w:r>
      <w:r w:rsidRPr="007D05B1">
        <w:rPr>
          <w:rFonts w:hint="eastAsia"/>
        </w:rPr>
        <w:t>代表姓名）（职务或职称）为我方代表，参加贵方组织的（项目名称、项目编号、包号）</w:t>
      </w:r>
      <w:r w:rsidR="003B71DF" w:rsidRPr="007D05B1">
        <w:rPr>
          <w:rFonts w:hint="eastAsia"/>
        </w:rPr>
        <w:t>采购</w:t>
      </w:r>
      <w:r w:rsidRPr="007D05B1">
        <w:rPr>
          <w:rFonts w:hint="eastAsia"/>
        </w:rPr>
        <w:t>的有关活动，并对此项目进行投标。为此：</w:t>
      </w:r>
    </w:p>
    <w:p w14:paraId="339BEDC8" w14:textId="77777777" w:rsidR="000719B8" w:rsidRPr="007D05B1" w:rsidRDefault="00C0739A" w:rsidP="005762A3">
      <w:pPr>
        <w:pStyle w:val="afb"/>
      </w:pPr>
      <w:r w:rsidRPr="007D05B1">
        <w:rPr>
          <w:rFonts w:hint="eastAsia"/>
        </w:rPr>
        <w:t>我方同意在本项目</w:t>
      </w:r>
      <w:r w:rsidR="003B71DF" w:rsidRPr="007D05B1">
        <w:rPr>
          <w:rFonts w:hint="eastAsia"/>
        </w:rPr>
        <w:t>采购</w:t>
      </w:r>
      <w:r w:rsidRPr="007D05B1">
        <w:rPr>
          <w:rFonts w:hint="eastAsia"/>
        </w:rPr>
        <w:t>文件中规定的开标日起</w:t>
      </w:r>
      <w:r w:rsidRPr="007D05B1">
        <w:t>90</w:t>
      </w:r>
      <w:r w:rsidRPr="007D05B1">
        <w:rPr>
          <w:rFonts w:hint="eastAsia"/>
        </w:rPr>
        <w:t>天内遵守本</w:t>
      </w:r>
      <w:r w:rsidR="006471CF" w:rsidRPr="007D05B1">
        <w:rPr>
          <w:rFonts w:hint="eastAsia"/>
        </w:rPr>
        <w:t>文件</w:t>
      </w:r>
      <w:r w:rsidRPr="007D05B1">
        <w:rPr>
          <w:rFonts w:hint="eastAsia"/>
        </w:rPr>
        <w:t>中的承诺，且在此期限期满之前均具有约束力。</w:t>
      </w:r>
    </w:p>
    <w:p w14:paraId="7FFDE400" w14:textId="77777777" w:rsidR="000719B8" w:rsidRPr="007D05B1" w:rsidRDefault="00C0739A" w:rsidP="005762A3">
      <w:pPr>
        <w:pStyle w:val="afb"/>
      </w:pPr>
      <w:r w:rsidRPr="007D05B1">
        <w:rPr>
          <w:rFonts w:hint="eastAsia"/>
        </w:rPr>
        <w:t>我方承诺已经具备《中华人民共和国政府采购法》中规定的参加政府采购活动的供应商应当具备的条件：</w:t>
      </w:r>
    </w:p>
    <w:p w14:paraId="4A20C5BE" w14:textId="77777777" w:rsidR="000719B8" w:rsidRPr="007D05B1" w:rsidRDefault="00C0739A" w:rsidP="005762A3">
      <w:pPr>
        <w:pStyle w:val="afb"/>
      </w:pPr>
      <w:r w:rsidRPr="007D05B1">
        <w:rPr>
          <w:rFonts w:hint="eastAsia"/>
        </w:rPr>
        <w:t>具有独立承担民事责任的能力；</w:t>
      </w:r>
    </w:p>
    <w:p w14:paraId="664ED9AC" w14:textId="77777777" w:rsidR="000719B8" w:rsidRPr="007D05B1" w:rsidRDefault="00C0739A" w:rsidP="005762A3">
      <w:pPr>
        <w:pStyle w:val="afb"/>
      </w:pPr>
      <w:r w:rsidRPr="007D05B1">
        <w:rPr>
          <w:rFonts w:hint="eastAsia"/>
        </w:rPr>
        <w:t>具有良好的商业信誉和健全的财务会计制度；</w:t>
      </w:r>
    </w:p>
    <w:p w14:paraId="7A01788B" w14:textId="77777777" w:rsidR="000719B8" w:rsidRPr="007D05B1" w:rsidRDefault="00C0739A" w:rsidP="005762A3">
      <w:pPr>
        <w:pStyle w:val="afb"/>
      </w:pPr>
      <w:r w:rsidRPr="007D05B1">
        <w:rPr>
          <w:rFonts w:hint="eastAsia"/>
        </w:rPr>
        <w:t>具有履行合同所必需的设备和专业技术能力；</w:t>
      </w:r>
    </w:p>
    <w:p w14:paraId="257A5D44" w14:textId="77777777" w:rsidR="000719B8" w:rsidRPr="007D05B1" w:rsidRDefault="00C0739A" w:rsidP="005762A3">
      <w:pPr>
        <w:pStyle w:val="afb"/>
      </w:pPr>
      <w:r w:rsidRPr="007D05B1">
        <w:rPr>
          <w:rFonts w:hint="eastAsia"/>
        </w:rPr>
        <w:t>有依法缴纳税收和社会保障资金的良好记录；</w:t>
      </w:r>
    </w:p>
    <w:p w14:paraId="6258BB6A" w14:textId="77777777" w:rsidR="000719B8" w:rsidRPr="007D05B1" w:rsidRDefault="00C0739A" w:rsidP="005762A3">
      <w:pPr>
        <w:pStyle w:val="afb"/>
      </w:pPr>
      <w:r w:rsidRPr="007D05B1">
        <w:rPr>
          <w:rFonts w:hint="eastAsia"/>
        </w:rPr>
        <w:t>参加此项采购活动前三年内，在经营活动中没有重大违法记录；</w:t>
      </w:r>
    </w:p>
    <w:p w14:paraId="011AB6D1" w14:textId="77777777" w:rsidR="000719B8" w:rsidRPr="007D05B1" w:rsidRDefault="00C0739A" w:rsidP="005762A3">
      <w:pPr>
        <w:pStyle w:val="afb"/>
      </w:pPr>
      <w:r w:rsidRPr="007D05B1">
        <w:rPr>
          <w:rFonts w:hint="eastAsia"/>
        </w:rPr>
        <w:t>法律、行政法规规定的其他条件。</w:t>
      </w:r>
    </w:p>
    <w:p w14:paraId="78E41337" w14:textId="77777777" w:rsidR="000719B8" w:rsidRPr="007D05B1" w:rsidRDefault="00C0739A" w:rsidP="005762A3">
      <w:pPr>
        <w:pStyle w:val="afb"/>
      </w:pPr>
      <w:r w:rsidRPr="007D05B1">
        <w:rPr>
          <w:rFonts w:hint="eastAsia"/>
        </w:rPr>
        <w:t>我方提供投标须知规定的全部</w:t>
      </w:r>
      <w:r w:rsidR="006471CF" w:rsidRPr="007D05B1">
        <w:rPr>
          <w:rFonts w:hint="eastAsia"/>
        </w:rPr>
        <w:t>响应文件</w:t>
      </w:r>
      <w:r w:rsidRPr="007D05B1">
        <w:rPr>
          <w:rFonts w:hint="eastAsia"/>
        </w:rPr>
        <w:t>，包括</w:t>
      </w:r>
      <w:r w:rsidR="006471CF" w:rsidRPr="007D05B1">
        <w:rPr>
          <w:rFonts w:hint="eastAsia"/>
        </w:rPr>
        <w:t>响应文件</w:t>
      </w:r>
      <w:r w:rsidRPr="007D05B1">
        <w:rPr>
          <w:rFonts w:hint="eastAsia"/>
        </w:rPr>
        <w:t>正本、副本、开标一览表和电子文档。</w:t>
      </w:r>
    </w:p>
    <w:p w14:paraId="60C21406" w14:textId="77777777" w:rsidR="000719B8" w:rsidRPr="007D05B1" w:rsidRDefault="00C0739A" w:rsidP="005762A3">
      <w:pPr>
        <w:pStyle w:val="afb"/>
      </w:pPr>
      <w:r w:rsidRPr="007D05B1">
        <w:rPr>
          <w:rFonts w:hint="eastAsia"/>
        </w:rPr>
        <w:t>其中，按</w:t>
      </w:r>
      <w:r w:rsidR="003B71DF" w:rsidRPr="007D05B1">
        <w:rPr>
          <w:rFonts w:hint="eastAsia"/>
        </w:rPr>
        <w:t>采购</w:t>
      </w:r>
      <w:r w:rsidRPr="007D05B1">
        <w:rPr>
          <w:rFonts w:hint="eastAsia"/>
        </w:rPr>
        <w:t>文件要求提供和交付的货物和服务的投标报价详见开标一览表。</w:t>
      </w:r>
    </w:p>
    <w:p w14:paraId="108716E7" w14:textId="77777777" w:rsidR="000719B8" w:rsidRPr="007D05B1" w:rsidRDefault="00C0739A" w:rsidP="005762A3">
      <w:pPr>
        <w:pStyle w:val="afb"/>
      </w:pPr>
      <w:r w:rsidRPr="007D05B1">
        <w:rPr>
          <w:rFonts w:hint="eastAsia"/>
        </w:rPr>
        <w:t>我方承诺：完全理解投标报价超过开标时公布的预算金额时，投标将被拒绝。</w:t>
      </w:r>
    </w:p>
    <w:p w14:paraId="298664E6" w14:textId="77777777" w:rsidR="000719B8" w:rsidRPr="007D05B1" w:rsidRDefault="00C0739A" w:rsidP="005762A3">
      <w:pPr>
        <w:pStyle w:val="afb"/>
      </w:pPr>
      <w:r w:rsidRPr="007D05B1">
        <w:rPr>
          <w:rFonts w:hint="eastAsia"/>
        </w:rPr>
        <w:t>我方承诺：开标一览表或</w:t>
      </w:r>
      <w:r w:rsidR="00EC0257" w:rsidRPr="007D05B1">
        <w:rPr>
          <w:rFonts w:hint="eastAsia"/>
        </w:rPr>
        <w:t>响应文件</w:t>
      </w:r>
      <w:r w:rsidRPr="007D05B1">
        <w:rPr>
          <w:rFonts w:hint="eastAsia"/>
        </w:rPr>
        <w:t>中未注明出处的优惠金额可由采购人按用户利益最大化原则分摊到主要设备费用中，折算后的价格作为维保和追加设备的计费依据，其集成费、服务费、培训费等非设备费用将保持原值不变。</w:t>
      </w:r>
    </w:p>
    <w:p w14:paraId="23D9A240" w14:textId="77777777" w:rsidR="000719B8" w:rsidRPr="007D05B1" w:rsidRDefault="00C0739A" w:rsidP="005762A3">
      <w:pPr>
        <w:pStyle w:val="afb"/>
      </w:pPr>
      <w:r w:rsidRPr="007D05B1">
        <w:rPr>
          <w:rFonts w:hint="eastAsia"/>
        </w:rPr>
        <w:t>我方承诺：保证忠实地执行双方所签订的合同，并承担合同规定的责任和义务。</w:t>
      </w:r>
    </w:p>
    <w:p w14:paraId="6F322ACB" w14:textId="77777777" w:rsidR="000719B8" w:rsidRPr="007D05B1" w:rsidRDefault="00C0739A" w:rsidP="005762A3">
      <w:pPr>
        <w:pStyle w:val="afb"/>
      </w:pPr>
      <w:r w:rsidRPr="007D05B1">
        <w:rPr>
          <w:rFonts w:hint="eastAsia"/>
        </w:rPr>
        <w:t>我方承诺完全满足和响应</w:t>
      </w:r>
      <w:r w:rsidR="003B71DF" w:rsidRPr="007D05B1">
        <w:rPr>
          <w:rFonts w:hint="eastAsia"/>
        </w:rPr>
        <w:t>采购</w:t>
      </w:r>
      <w:r w:rsidRPr="007D05B1">
        <w:rPr>
          <w:rFonts w:hint="eastAsia"/>
        </w:rPr>
        <w:t>文件中的各项商务和技术要求，若有偏差，已在</w:t>
      </w:r>
      <w:r w:rsidR="006471CF" w:rsidRPr="007D05B1">
        <w:rPr>
          <w:rFonts w:hint="eastAsia"/>
        </w:rPr>
        <w:t>响应文件</w:t>
      </w:r>
      <w:r w:rsidRPr="007D05B1">
        <w:rPr>
          <w:rFonts w:hint="eastAsia"/>
        </w:rPr>
        <w:t>商务条款偏离表中予以明确特别说明。</w:t>
      </w:r>
    </w:p>
    <w:p w14:paraId="72A09AC4" w14:textId="77777777" w:rsidR="000719B8" w:rsidRPr="007D05B1" w:rsidRDefault="00C0739A" w:rsidP="005762A3">
      <w:pPr>
        <w:pStyle w:val="afb"/>
      </w:pPr>
      <w:r w:rsidRPr="007D05B1">
        <w:rPr>
          <w:rFonts w:hint="eastAsia"/>
        </w:rPr>
        <w:t>我方保证遵守</w:t>
      </w:r>
      <w:r w:rsidR="003B71DF" w:rsidRPr="007D05B1">
        <w:rPr>
          <w:rFonts w:hint="eastAsia"/>
        </w:rPr>
        <w:t>采购</w:t>
      </w:r>
      <w:r w:rsidRPr="007D05B1">
        <w:rPr>
          <w:rFonts w:hint="eastAsia"/>
        </w:rPr>
        <w:t>文件的规定。</w:t>
      </w:r>
    </w:p>
    <w:p w14:paraId="165E3622" w14:textId="77777777" w:rsidR="000719B8" w:rsidRPr="007D05B1" w:rsidRDefault="00C0739A" w:rsidP="005762A3">
      <w:pPr>
        <w:pStyle w:val="afb"/>
      </w:pPr>
      <w:r w:rsidRPr="007D05B1">
        <w:rPr>
          <w:rFonts w:hint="eastAsia"/>
        </w:rPr>
        <w:t>如果在开标后规定的投标有效期内撤回投标，我方的投标保证金可被贵方没收。</w:t>
      </w:r>
    </w:p>
    <w:p w14:paraId="374F839A" w14:textId="77777777" w:rsidR="000719B8" w:rsidRPr="007D05B1" w:rsidRDefault="00C0739A" w:rsidP="005762A3">
      <w:pPr>
        <w:pStyle w:val="afb"/>
      </w:pPr>
      <w:r w:rsidRPr="007D05B1">
        <w:rPr>
          <w:rFonts w:hint="eastAsia"/>
        </w:rPr>
        <w:t>我方完全理解贵方不一定接受最低价的投标或收到的任何投标。</w:t>
      </w:r>
    </w:p>
    <w:p w14:paraId="00788F34" w14:textId="77777777" w:rsidR="000719B8" w:rsidRPr="007D05B1" w:rsidRDefault="00C0739A" w:rsidP="005762A3">
      <w:pPr>
        <w:pStyle w:val="afb"/>
      </w:pPr>
      <w:r w:rsidRPr="007D05B1">
        <w:rPr>
          <w:rFonts w:hint="eastAsia"/>
        </w:rPr>
        <w:t>我方愿意向贵方提供任何与本项投标有关的数据、情况和技术资料。若贵方需要，我方愿意提供我方作出的一切承诺的证明材料。</w:t>
      </w:r>
    </w:p>
    <w:p w14:paraId="2C1A72B7" w14:textId="77777777" w:rsidR="000719B8" w:rsidRPr="007D05B1" w:rsidRDefault="00C0739A" w:rsidP="005762A3">
      <w:pPr>
        <w:pStyle w:val="afb"/>
      </w:pPr>
      <w:r w:rsidRPr="007D05B1">
        <w:rPr>
          <w:rFonts w:hint="eastAsia"/>
        </w:rPr>
        <w:t>我方已详细审核全部</w:t>
      </w:r>
      <w:r w:rsidR="006471CF" w:rsidRPr="007D05B1">
        <w:rPr>
          <w:rFonts w:hint="eastAsia"/>
        </w:rPr>
        <w:t>响应文件</w:t>
      </w:r>
      <w:r w:rsidRPr="007D05B1">
        <w:rPr>
          <w:rFonts w:hint="eastAsia"/>
        </w:rPr>
        <w:t>，包括</w:t>
      </w:r>
      <w:r w:rsidR="006471CF" w:rsidRPr="007D05B1">
        <w:rPr>
          <w:rFonts w:hint="eastAsia"/>
        </w:rPr>
        <w:t>响应文件</w:t>
      </w:r>
      <w:r w:rsidRPr="007D05B1">
        <w:rPr>
          <w:rFonts w:hint="eastAsia"/>
        </w:rPr>
        <w:t>修改书（如有的话）、参考资料及有关附件，确认无误。</w:t>
      </w:r>
    </w:p>
    <w:p w14:paraId="0DAFB27F" w14:textId="77777777" w:rsidR="000719B8" w:rsidRPr="007D05B1" w:rsidRDefault="00C0739A" w:rsidP="005762A3">
      <w:pPr>
        <w:pStyle w:val="afb"/>
      </w:pPr>
      <w:r w:rsidRPr="007D05B1">
        <w:rPr>
          <w:rFonts w:hint="eastAsia"/>
        </w:rPr>
        <w:t>我方承诺：采购人若需追加采购本项目</w:t>
      </w:r>
      <w:r w:rsidR="003B71DF" w:rsidRPr="007D05B1">
        <w:rPr>
          <w:rFonts w:hint="eastAsia"/>
        </w:rPr>
        <w:t>采购</w:t>
      </w:r>
      <w:r w:rsidRPr="007D05B1">
        <w:rPr>
          <w:rFonts w:hint="eastAsia"/>
        </w:rPr>
        <w:t>文件所列货物及相关服务的，在不改变合同其他实质性条款的前提下，按相同或更优惠的折扣率保证供货。</w:t>
      </w:r>
    </w:p>
    <w:p w14:paraId="285F7337" w14:textId="77777777" w:rsidR="000719B8" w:rsidRPr="007D05B1" w:rsidRDefault="00C0739A" w:rsidP="005762A3">
      <w:pPr>
        <w:pStyle w:val="afb"/>
      </w:pPr>
      <w:r w:rsidRPr="007D05B1">
        <w:rPr>
          <w:rFonts w:hint="eastAsia"/>
        </w:rPr>
        <w:t>我方承诺接受</w:t>
      </w:r>
      <w:r w:rsidR="003B71DF" w:rsidRPr="007D05B1">
        <w:rPr>
          <w:rFonts w:hint="eastAsia"/>
        </w:rPr>
        <w:t>采购</w:t>
      </w:r>
      <w:r w:rsidRPr="007D05B1">
        <w:rPr>
          <w:rFonts w:hint="eastAsia"/>
        </w:rPr>
        <w:t>文件中《中标合同》的全部条款且无任何异议。</w:t>
      </w:r>
    </w:p>
    <w:p w14:paraId="70D3C23B" w14:textId="77777777" w:rsidR="000719B8" w:rsidRPr="007D05B1" w:rsidRDefault="00C0739A" w:rsidP="005762A3">
      <w:pPr>
        <w:pStyle w:val="afb"/>
      </w:pPr>
      <w:r w:rsidRPr="007D05B1">
        <w:rPr>
          <w:rFonts w:hint="eastAsia"/>
        </w:rPr>
        <w:t>我方将严格遵守《中华人民共和国政府采购法》的有关规定，若有下列情形之一的，将被处以采购金</w:t>
      </w:r>
      <w:r w:rsidRPr="007D05B1">
        <w:rPr>
          <w:rFonts w:hint="eastAsia"/>
        </w:rPr>
        <w:lastRenderedPageBreak/>
        <w:t>额</w:t>
      </w:r>
      <w:r w:rsidRPr="007D05B1">
        <w:t>5</w:t>
      </w:r>
      <w:r w:rsidRPr="007D05B1">
        <w:rPr>
          <w:rFonts w:hint="eastAsia"/>
        </w:rPr>
        <w:t>‰以上</w:t>
      </w:r>
      <w:r w:rsidRPr="007D05B1">
        <w:t>10</w:t>
      </w:r>
      <w:r w:rsidRPr="007D05B1">
        <w:rPr>
          <w:rFonts w:hint="eastAsia"/>
        </w:rPr>
        <w:t>‰以下的罚款，列入不良行为记录名单，在一至三年内禁止参加政府采购活动；有违法所得的，并处没收违法所得；情节严重的，由工商行政管理机关吊销营业执照；构成犯罪的，依法追究刑事责任：</w:t>
      </w:r>
    </w:p>
    <w:p w14:paraId="06CF514D" w14:textId="77777777" w:rsidR="000719B8" w:rsidRPr="007D05B1" w:rsidRDefault="00C0739A" w:rsidP="005762A3">
      <w:pPr>
        <w:pStyle w:val="afb"/>
      </w:pPr>
      <w:r w:rsidRPr="007D05B1">
        <w:rPr>
          <w:rFonts w:hint="eastAsia"/>
        </w:rPr>
        <w:t>提供虚假材料谋取中标、成交的；</w:t>
      </w:r>
    </w:p>
    <w:p w14:paraId="5A6EBC94" w14:textId="77777777" w:rsidR="000719B8" w:rsidRPr="007D05B1" w:rsidRDefault="00C0739A" w:rsidP="005762A3">
      <w:pPr>
        <w:pStyle w:val="afb"/>
      </w:pPr>
      <w:r w:rsidRPr="007D05B1">
        <w:rPr>
          <w:rFonts w:hint="eastAsia"/>
        </w:rPr>
        <w:t>采取不正当手段诋毁、排挤其他供应商的；</w:t>
      </w:r>
    </w:p>
    <w:p w14:paraId="65457026" w14:textId="77777777" w:rsidR="000719B8" w:rsidRPr="007D05B1" w:rsidRDefault="00C0739A" w:rsidP="005762A3">
      <w:pPr>
        <w:pStyle w:val="afb"/>
      </w:pPr>
      <w:r w:rsidRPr="007D05B1">
        <w:rPr>
          <w:rFonts w:hint="eastAsia"/>
        </w:rPr>
        <w:t>与采购人、其它供应商或者采购人工作人员恶意串通的；</w:t>
      </w:r>
    </w:p>
    <w:p w14:paraId="33EC61B5" w14:textId="77777777" w:rsidR="000719B8" w:rsidRPr="007D05B1" w:rsidRDefault="00C0739A" w:rsidP="005762A3">
      <w:pPr>
        <w:pStyle w:val="afb"/>
      </w:pPr>
      <w:r w:rsidRPr="007D05B1">
        <w:rPr>
          <w:rFonts w:hint="eastAsia"/>
        </w:rPr>
        <w:t>向采购人、采购人工作人员行贿或者提供其他不正当利益的；</w:t>
      </w:r>
    </w:p>
    <w:p w14:paraId="0E6D38EB" w14:textId="77777777" w:rsidR="000719B8" w:rsidRPr="007D05B1" w:rsidRDefault="00C0739A" w:rsidP="005762A3">
      <w:pPr>
        <w:pStyle w:val="afb"/>
      </w:pPr>
      <w:r w:rsidRPr="007D05B1">
        <w:rPr>
          <w:rFonts w:hint="eastAsia"/>
        </w:rPr>
        <w:t>未经采购人同意，在采购过程中与采购人进行协商谈判的；</w:t>
      </w:r>
    </w:p>
    <w:p w14:paraId="0F2D52E3" w14:textId="77777777" w:rsidR="000719B8" w:rsidRPr="007D05B1" w:rsidRDefault="00C0739A" w:rsidP="005762A3">
      <w:pPr>
        <w:pStyle w:val="afb"/>
      </w:pPr>
      <w:r w:rsidRPr="007D05B1">
        <w:rPr>
          <w:rFonts w:hint="eastAsia"/>
        </w:rPr>
        <w:t>拒绝有关部门监督检查或提供虚假情况的。</w:t>
      </w:r>
    </w:p>
    <w:p w14:paraId="58D174D4" w14:textId="77777777" w:rsidR="000719B8" w:rsidRPr="007D05B1" w:rsidRDefault="00C0739A" w:rsidP="005762A3">
      <w:pPr>
        <w:pStyle w:val="afb"/>
      </w:pPr>
      <w:r w:rsidRPr="007D05B1">
        <w:rPr>
          <w:rFonts w:hint="eastAsia"/>
        </w:rPr>
        <w:t>如果我方违反上述承诺，或承诺内容不属实，我方愿意承担一切不利的法律后果。</w:t>
      </w:r>
    </w:p>
    <w:p w14:paraId="767BC2DA" w14:textId="77777777" w:rsidR="000719B8" w:rsidRPr="007D05B1" w:rsidRDefault="00C0739A" w:rsidP="005762A3">
      <w:pPr>
        <w:pStyle w:val="afb"/>
      </w:pPr>
      <w:r w:rsidRPr="007D05B1">
        <w:rPr>
          <w:rFonts w:hint="eastAsia"/>
        </w:rPr>
        <w:t>与本投标有关的一切往来通讯请寄：</w:t>
      </w:r>
    </w:p>
    <w:p w14:paraId="04EF1D3C" w14:textId="77777777" w:rsidR="00C0739A" w:rsidRPr="007D05B1" w:rsidRDefault="00C0739A" w:rsidP="005762A3">
      <w:pPr>
        <w:pStyle w:val="afb"/>
        <w:sectPr w:rsidR="00C0739A" w:rsidRPr="007D05B1">
          <w:headerReference w:type="default" r:id="rId12"/>
          <w:pgSz w:w="11906" w:h="16838"/>
          <w:pgMar w:top="1134" w:right="1134" w:bottom="1021" w:left="1418" w:header="851" w:footer="851" w:gutter="0"/>
          <w:cols w:space="720"/>
          <w:docGrid w:type="linesAndChars" w:linePitch="312"/>
        </w:sectPr>
      </w:pPr>
    </w:p>
    <w:p w14:paraId="644139F9" w14:textId="77777777" w:rsidR="000719B8" w:rsidRPr="007D05B1" w:rsidRDefault="00C0739A" w:rsidP="005762A3">
      <w:pPr>
        <w:pStyle w:val="afb"/>
      </w:pPr>
      <w:r w:rsidRPr="007D05B1">
        <w:rPr>
          <w:rFonts w:hint="eastAsia"/>
        </w:rPr>
        <w:t>地址：</w:t>
      </w:r>
    </w:p>
    <w:p w14:paraId="3559E19F" w14:textId="77777777" w:rsidR="000719B8" w:rsidRPr="007D05B1" w:rsidRDefault="00C0739A" w:rsidP="005762A3">
      <w:pPr>
        <w:pStyle w:val="afb"/>
      </w:pPr>
      <w:r w:rsidRPr="007D05B1">
        <w:rPr>
          <w:rFonts w:hint="eastAsia"/>
        </w:rPr>
        <w:t>邮编：</w:t>
      </w:r>
    </w:p>
    <w:p w14:paraId="54315445" w14:textId="77777777" w:rsidR="000719B8" w:rsidRPr="007D05B1" w:rsidRDefault="00C0739A" w:rsidP="005762A3">
      <w:pPr>
        <w:pStyle w:val="afb"/>
      </w:pPr>
      <w:r w:rsidRPr="007D05B1">
        <w:rPr>
          <w:rFonts w:hint="eastAsia"/>
        </w:rPr>
        <w:t>电话：</w:t>
      </w:r>
    </w:p>
    <w:p w14:paraId="037ACE29" w14:textId="77777777" w:rsidR="000719B8" w:rsidRPr="007D05B1" w:rsidRDefault="00C0739A" w:rsidP="005762A3">
      <w:pPr>
        <w:pStyle w:val="afb"/>
      </w:pPr>
      <w:r w:rsidRPr="007D05B1">
        <w:rPr>
          <w:rFonts w:hint="eastAsia"/>
        </w:rPr>
        <w:t>传真：</w:t>
      </w:r>
    </w:p>
    <w:p w14:paraId="1943AE5F" w14:textId="77777777" w:rsidR="000719B8" w:rsidRPr="007D05B1" w:rsidRDefault="00427B78" w:rsidP="005762A3">
      <w:pPr>
        <w:pStyle w:val="afb"/>
      </w:pPr>
      <w:r w:rsidRPr="007D05B1">
        <w:rPr>
          <w:rFonts w:hint="eastAsia"/>
        </w:rPr>
        <w:t>响应人</w:t>
      </w:r>
      <w:r w:rsidR="00C0739A" w:rsidRPr="007D05B1">
        <w:rPr>
          <w:rFonts w:hint="eastAsia"/>
        </w:rPr>
        <w:t>代表姓名：</w:t>
      </w:r>
    </w:p>
    <w:p w14:paraId="5485442F" w14:textId="77777777" w:rsidR="000719B8" w:rsidRPr="007D05B1" w:rsidRDefault="00427B78" w:rsidP="005762A3">
      <w:pPr>
        <w:pStyle w:val="afb"/>
      </w:pPr>
      <w:r w:rsidRPr="007D05B1">
        <w:rPr>
          <w:rFonts w:hint="eastAsia"/>
        </w:rPr>
        <w:t>响应人</w:t>
      </w:r>
      <w:r w:rsidR="00C0739A" w:rsidRPr="007D05B1">
        <w:rPr>
          <w:rFonts w:hint="eastAsia"/>
        </w:rPr>
        <w:t>代表联系电话</w:t>
      </w:r>
    </w:p>
    <w:p w14:paraId="17959877" w14:textId="77777777" w:rsidR="000719B8" w:rsidRPr="007D05B1" w:rsidRDefault="00C0739A" w:rsidP="005762A3">
      <w:pPr>
        <w:pStyle w:val="afb"/>
      </w:pPr>
      <w:r w:rsidRPr="007D05B1">
        <w:rPr>
          <w:rFonts w:hint="eastAsia"/>
        </w:rPr>
        <w:t>电子邮箱：</w:t>
      </w:r>
    </w:p>
    <w:p w14:paraId="6106DB74" w14:textId="77777777" w:rsidR="00C0739A" w:rsidRPr="007D05B1" w:rsidRDefault="00C0739A" w:rsidP="005762A3">
      <w:pPr>
        <w:pStyle w:val="afb"/>
        <w:sectPr w:rsidR="00C0739A" w:rsidRPr="007D05B1" w:rsidSect="00776C05">
          <w:type w:val="continuous"/>
          <w:pgSz w:w="11906" w:h="16838"/>
          <w:pgMar w:top="1134" w:right="1134" w:bottom="1021" w:left="1418" w:header="851" w:footer="851" w:gutter="0"/>
          <w:cols w:num="2" w:space="720"/>
          <w:docGrid w:type="linesAndChars" w:linePitch="312"/>
        </w:sectPr>
      </w:pPr>
    </w:p>
    <w:p w14:paraId="5F1DE341" w14:textId="77777777" w:rsidR="00911FF4" w:rsidRPr="007D05B1" w:rsidRDefault="00911FF4" w:rsidP="005762A3">
      <w:pPr>
        <w:pStyle w:val="afb"/>
      </w:pPr>
    </w:p>
    <w:p w14:paraId="18A426F5" w14:textId="77777777" w:rsidR="000719B8" w:rsidRPr="007D05B1" w:rsidRDefault="00427B78" w:rsidP="005762A3">
      <w:pPr>
        <w:pStyle w:val="afb"/>
      </w:pPr>
      <w:r w:rsidRPr="007D05B1">
        <w:rPr>
          <w:rFonts w:hint="eastAsia"/>
        </w:rPr>
        <w:t>响应人</w:t>
      </w:r>
      <w:r w:rsidR="00C0739A" w:rsidRPr="007D05B1">
        <w:rPr>
          <w:rFonts w:hint="eastAsia"/>
        </w:rPr>
        <w:t>名称：（加盖公章）</w:t>
      </w:r>
    </w:p>
    <w:p w14:paraId="6C773F85" w14:textId="77777777" w:rsidR="000719B8" w:rsidRPr="007D05B1" w:rsidRDefault="00427B78" w:rsidP="005762A3">
      <w:pPr>
        <w:pStyle w:val="afb"/>
      </w:pPr>
      <w:r w:rsidRPr="007D05B1">
        <w:rPr>
          <w:rFonts w:hint="eastAsia"/>
        </w:rPr>
        <w:t>响应人</w:t>
      </w:r>
      <w:r w:rsidR="00C0739A" w:rsidRPr="007D05B1">
        <w:rPr>
          <w:rFonts w:hint="eastAsia"/>
        </w:rPr>
        <w:t>代表签字：</w:t>
      </w:r>
    </w:p>
    <w:p w14:paraId="35CCCC33" w14:textId="77777777" w:rsidR="000719B8" w:rsidRPr="007D05B1" w:rsidRDefault="00C0739A" w:rsidP="005762A3">
      <w:pPr>
        <w:pStyle w:val="afb"/>
      </w:pPr>
      <w:r w:rsidRPr="007D05B1">
        <w:rPr>
          <w:rFonts w:hint="eastAsia"/>
        </w:rPr>
        <w:t>年月日</w:t>
      </w:r>
    </w:p>
    <w:p w14:paraId="0CC2962D" w14:textId="77777777" w:rsidR="000719B8" w:rsidRPr="007D05B1" w:rsidRDefault="000719B8" w:rsidP="005762A3">
      <w:pPr>
        <w:pStyle w:val="afb"/>
      </w:pPr>
    </w:p>
    <w:p w14:paraId="2007E111" w14:textId="77777777" w:rsidR="000719B8" w:rsidRPr="007D05B1" w:rsidRDefault="00C0739A" w:rsidP="005762A3">
      <w:pPr>
        <w:pStyle w:val="afb"/>
      </w:pPr>
      <w:r w:rsidRPr="007D05B1">
        <w:rPr>
          <w:rFonts w:hint="eastAsia"/>
        </w:rPr>
        <w:t>注：除可填报项目外，对本</w:t>
      </w:r>
      <w:r w:rsidR="003B71DF" w:rsidRPr="007D05B1">
        <w:rPr>
          <w:rFonts w:hint="eastAsia"/>
        </w:rPr>
        <w:t>承诺</w:t>
      </w:r>
      <w:r w:rsidRPr="007D05B1">
        <w:rPr>
          <w:rFonts w:hint="eastAsia"/>
        </w:rPr>
        <w:t>函的任何实质性修改将被视为非实质性响应投标，从而导致该投标被拒绝。</w:t>
      </w:r>
    </w:p>
    <w:p w14:paraId="6951FCCD" w14:textId="77777777" w:rsidR="00C0739A" w:rsidRPr="007D05B1" w:rsidRDefault="00C0739A" w:rsidP="003A279F">
      <w:pPr>
        <w:pStyle w:val="3"/>
        <w:numPr>
          <w:ilvl w:val="0"/>
          <w:numId w:val="24"/>
        </w:numPr>
        <w:spacing w:line="415" w:lineRule="auto"/>
      </w:pPr>
      <w:r w:rsidRPr="007D05B1">
        <w:br w:type="page"/>
      </w:r>
      <w:bookmarkStart w:id="49" w:name="_Toc86202635"/>
      <w:bookmarkStart w:id="50" w:name="_Ref477176255"/>
      <w:bookmarkStart w:id="51" w:name="_Ref477452659"/>
      <w:bookmarkStart w:id="52" w:name="_Toc10535338"/>
      <w:r w:rsidRPr="007D05B1">
        <w:rPr>
          <w:rFonts w:ascii="Calibri" w:hAnsi="Calibri" w:hint="eastAsia"/>
        </w:rPr>
        <w:lastRenderedPageBreak/>
        <w:t>法定代表人授权委托书</w:t>
      </w:r>
      <w:bookmarkEnd w:id="49"/>
      <w:bookmarkEnd w:id="50"/>
      <w:bookmarkEnd w:id="51"/>
      <w:bookmarkEnd w:id="52"/>
    </w:p>
    <w:p w14:paraId="095C2416" w14:textId="77777777" w:rsidR="00C0739A" w:rsidRPr="007D05B1" w:rsidRDefault="00C0739A" w:rsidP="005762A3">
      <w:pPr>
        <w:pStyle w:val="afb"/>
      </w:pPr>
    </w:p>
    <w:p w14:paraId="2EE10AC7" w14:textId="77777777" w:rsidR="000719B8" w:rsidRPr="007D05B1" w:rsidRDefault="00C0739A" w:rsidP="005762A3">
      <w:pPr>
        <w:pStyle w:val="afb"/>
      </w:pPr>
      <w:r w:rsidRPr="007D05B1">
        <w:rPr>
          <w:rFonts w:hint="eastAsia"/>
        </w:rPr>
        <w:t>中央财经大学：</w:t>
      </w:r>
    </w:p>
    <w:p w14:paraId="0A674345" w14:textId="77777777" w:rsidR="000719B8" w:rsidRPr="007D05B1" w:rsidRDefault="00C0739A" w:rsidP="005762A3">
      <w:pPr>
        <w:pStyle w:val="afb"/>
      </w:pPr>
      <w:r w:rsidRPr="007D05B1">
        <w:rPr>
          <w:rFonts w:hint="eastAsia"/>
        </w:rPr>
        <w:t>本授权书声明：注册于</w:t>
      </w:r>
      <w:r w:rsidRPr="007D05B1">
        <w:rPr>
          <w:b/>
        </w:rPr>
        <w:t>&lt;</w:t>
      </w:r>
      <w:r w:rsidR="00427B78" w:rsidRPr="007D05B1">
        <w:rPr>
          <w:rFonts w:hint="eastAsia"/>
          <w:b/>
        </w:rPr>
        <w:t>响应人</w:t>
      </w:r>
      <w:r w:rsidRPr="007D05B1">
        <w:rPr>
          <w:rFonts w:hint="eastAsia"/>
          <w:b/>
        </w:rPr>
        <w:t>住址</w:t>
      </w:r>
      <w:r w:rsidRPr="007D05B1">
        <w:rPr>
          <w:b/>
        </w:rPr>
        <w:t>&gt;</w:t>
      </w:r>
      <w:r w:rsidRPr="007D05B1">
        <w:rPr>
          <w:rFonts w:hint="eastAsia"/>
        </w:rPr>
        <w:t>的</w:t>
      </w:r>
      <w:r w:rsidRPr="007D05B1">
        <w:rPr>
          <w:b/>
        </w:rPr>
        <w:t>&lt;</w:t>
      </w:r>
      <w:r w:rsidR="00427B78" w:rsidRPr="007D05B1">
        <w:rPr>
          <w:rFonts w:hint="eastAsia"/>
          <w:b/>
        </w:rPr>
        <w:t>响应人</w:t>
      </w:r>
      <w:r w:rsidRPr="007D05B1">
        <w:rPr>
          <w:rFonts w:hint="eastAsia"/>
          <w:b/>
        </w:rPr>
        <w:t>名称</w:t>
      </w:r>
      <w:r w:rsidRPr="007D05B1">
        <w:rPr>
          <w:b/>
        </w:rPr>
        <w:t>&gt;</w:t>
      </w:r>
      <w:r w:rsidRPr="007D05B1">
        <w:rPr>
          <w:rFonts w:hint="eastAsia"/>
        </w:rPr>
        <w:t>，法定代表人</w:t>
      </w:r>
      <w:r w:rsidRPr="007D05B1">
        <w:rPr>
          <w:b/>
        </w:rPr>
        <w:t>&lt;</w:t>
      </w:r>
      <w:r w:rsidRPr="007D05B1">
        <w:rPr>
          <w:rFonts w:hint="eastAsia"/>
          <w:b/>
        </w:rPr>
        <w:t>法定代表人姓名、职务</w:t>
      </w:r>
      <w:r w:rsidRPr="007D05B1">
        <w:rPr>
          <w:b/>
        </w:rPr>
        <w:t>&gt;</w:t>
      </w:r>
      <w:r w:rsidRPr="007D05B1">
        <w:rPr>
          <w:rFonts w:hint="eastAsia"/>
        </w:rPr>
        <w:t>代表本公司授权在下面签字的</w:t>
      </w:r>
      <w:r w:rsidRPr="007D05B1">
        <w:rPr>
          <w:b/>
        </w:rPr>
        <w:t>&lt;</w:t>
      </w:r>
      <w:r w:rsidR="00427B78" w:rsidRPr="007D05B1">
        <w:rPr>
          <w:rFonts w:hint="eastAsia"/>
          <w:b/>
        </w:rPr>
        <w:t>响应人</w:t>
      </w:r>
      <w:r w:rsidRPr="007D05B1">
        <w:rPr>
          <w:rFonts w:hint="eastAsia"/>
          <w:b/>
        </w:rPr>
        <w:t>代表姓名、职务</w:t>
      </w:r>
      <w:r w:rsidRPr="007D05B1">
        <w:rPr>
          <w:b/>
        </w:rPr>
        <w:t>&gt;</w:t>
      </w:r>
      <w:r w:rsidRPr="007D05B1">
        <w:rPr>
          <w:rFonts w:hint="eastAsia"/>
        </w:rPr>
        <w:t>为本公司的合法代理人，就贵方组织的</w:t>
      </w:r>
      <w:r w:rsidR="00FA2BA7" w:rsidRPr="007D05B1">
        <w:rPr>
          <w:rFonts w:hint="eastAsia"/>
        </w:rPr>
        <w:t>中央财经大学学院南路校区</w:t>
      </w:r>
      <w:r w:rsidR="00B32DDF" w:rsidRPr="007D05B1">
        <w:rPr>
          <w:rFonts w:hint="eastAsia"/>
        </w:rPr>
        <w:t>锅炉燃气调压箱维保</w:t>
      </w:r>
      <w:r w:rsidR="00FA2BA7" w:rsidRPr="007D05B1">
        <w:rPr>
          <w:rFonts w:hint="eastAsia"/>
        </w:rPr>
        <w:t>项目</w:t>
      </w:r>
      <w:r w:rsidRPr="007D05B1">
        <w:rPr>
          <w:rFonts w:hint="eastAsia"/>
        </w:rPr>
        <w:t>，以本公司名义处理一切与之有关的事务。</w:t>
      </w:r>
    </w:p>
    <w:p w14:paraId="368C72C7" w14:textId="77777777" w:rsidR="000719B8" w:rsidRPr="007D05B1" w:rsidRDefault="00C0739A" w:rsidP="005762A3">
      <w:pPr>
        <w:pStyle w:val="afb"/>
      </w:pPr>
      <w:r w:rsidRPr="007D05B1">
        <w:rPr>
          <w:rFonts w:hint="eastAsia"/>
        </w:rPr>
        <w:t>本授权书于年月日签字生效，特此声明。</w:t>
      </w:r>
    </w:p>
    <w:p w14:paraId="451C056C" w14:textId="77777777" w:rsidR="000719B8" w:rsidRPr="007D05B1" w:rsidRDefault="000719B8" w:rsidP="005762A3">
      <w:pPr>
        <w:pStyle w:val="afb"/>
      </w:pPr>
    </w:p>
    <w:p w14:paraId="5F08E4DD" w14:textId="77777777" w:rsidR="000719B8" w:rsidRPr="007D05B1" w:rsidRDefault="00C0739A" w:rsidP="005762A3">
      <w:pPr>
        <w:pStyle w:val="afb"/>
      </w:pPr>
      <w:r w:rsidRPr="007D05B1">
        <w:rPr>
          <w:rFonts w:hint="eastAsia"/>
        </w:rPr>
        <w:t>法定代表人签字或盖章：</w:t>
      </w:r>
    </w:p>
    <w:p w14:paraId="7340C9F3" w14:textId="77777777" w:rsidR="000719B8" w:rsidRPr="007D05B1" w:rsidRDefault="00427B78" w:rsidP="005762A3">
      <w:pPr>
        <w:pStyle w:val="afb"/>
      </w:pPr>
      <w:r w:rsidRPr="007D05B1">
        <w:rPr>
          <w:rFonts w:hint="eastAsia"/>
        </w:rPr>
        <w:t>响应人</w:t>
      </w:r>
      <w:r w:rsidR="00C0739A" w:rsidRPr="007D05B1">
        <w:rPr>
          <w:rFonts w:hint="eastAsia"/>
        </w:rPr>
        <w:t>代表签字或盖章：</w:t>
      </w:r>
    </w:p>
    <w:p w14:paraId="17905D0D" w14:textId="77777777" w:rsidR="000719B8" w:rsidRPr="007D05B1" w:rsidRDefault="00427B78" w:rsidP="005762A3">
      <w:pPr>
        <w:pStyle w:val="afb"/>
      </w:pPr>
      <w:r w:rsidRPr="007D05B1">
        <w:rPr>
          <w:rFonts w:hint="eastAsia"/>
        </w:rPr>
        <w:t>响应人</w:t>
      </w:r>
      <w:r w:rsidR="00C0739A" w:rsidRPr="007D05B1">
        <w:rPr>
          <w:rFonts w:hint="eastAsia"/>
        </w:rPr>
        <w:t>名称：（加盖公章）</w:t>
      </w:r>
    </w:p>
    <w:p w14:paraId="184E733F" w14:textId="77777777" w:rsidR="000719B8" w:rsidRPr="007D05B1" w:rsidRDefault="00C0739A" w:rsidP="005762A3">
      <w:pPr>
        <w:pStyle w:val="afb"/>
      </w:pPr>
      <w:r w:rsidRPr="007D05B1">
        <w:rPr>
          <w:rFonts w:hint="eastAsia"/>
        </w:rPr>
        <w:t>年月日</w:t>
      </w:r>
    </w:p>
    <w:p w14:paraId="14A80238" w14:textId="77777777" w:rsidR="000719B8" w:rsidRPr="007D05B1" w:rsidRDefault="000719B8" w:rsidP="005762A3">
      <w:pPr>
        <w:pStyle w:val="afb"/>
      </w:pPr>
    </w:p>
    <w:p w14:paraId="0C69D904" w14:textId="77777777" w:rsidR="000719B8" w:rsidRPr="007D05B1" w:rsidRDefault="00C0739A" w:rsidP="005762A3">
      <w:pPr>
        <w:pStyle w:val="afb"/>
      </w:pPr>
      <w:r w:rsidRPr="007D05B1">
        <w:rPr>
          <w:rFonts w:hint="eastAsia"/>
        </w:rPr>
        <w:t>附：</w:t>
      </w:r>
      <w:r w:rsidR="00427B78" w:rsidRPr="007D05B1">
        <w:rPr>
          <w:rFonts w:hint="eastAsia"/>
        </w:rPr>
        <w:t>响应人</w:t>
      </w:r>
      <w:r w:rsidRPr="007D05B1">
        <w:rPr>
          <w:rFonts w:hint="eastAsia"/>
        </w:rPr>
        <w:t>代表身份证复印件：</w:t>
      </w:r>
    </w:p>
    <w:p w14:paraId="53B72A8B" w14:textId="77777777" w:rsidR="000719B8" w:rsidRPr="007D05B1" w:rsidRDefault="00C0739A" w:rsidP="005762A3">
      <w:pPr>
        <w:pStyle w:val="afb"/>
      </w:pPr>
      <w:r w:rsidRPr="007D05B1">
        <w:rPr>
          <w:rFonts w:hint="eastAsia"/>
        </w:rPr>
        <w:t>正面：</w:t>
      </w:r>
    </w:p>
    <w:p w14:paraId="34E80A43" w14:textId="77777777" w:rsidR="000719B8" w:rsidRPr="007D05B1" w:rsidRDefault="000719B8" w:rsidP="005762A3">
      <w:pPr>
        <w:pStyle w:val="afb"/>
      </w:pPr>
    </w:p>
    <w:p w14:paraId="44DE782B" w14:textId="77777777" w:rsidR="000719B8" w:rsidRPr="007D05B1" w:rsidRDefault="000719B8" w:rsidP="005762A3">
      <w:pPr>
        <w:pStyle w:val="afb"/>
      </w:pPr>
    </w:p>
    <w:p w14:paraId="25B4DC92" w14:textId="77777777" w:rsidR="000719B8" w:rsidRPr="007D05B1" w:rsidRDefault="000719B8" w:rsidP="005762A3">
      <w:pPr>
        <w:pStyle w:val="afb"/>
      </w:pPr>
    </w:p>
    <w:p w14:paraId="267E8370" w14:textId="77777777" w:rsidR="000719B8" w:rsidRPr="007D05B1" w:rsidRDefault="000719B8" w:rsidP="005762A3">
      <w:pPr>
        <w:pStyle w:val="afb"/>
      </w:pPr>
    </w:p>
    <w:p w14:paraId="5E853494" w14:textId="77777777" w:rsidR="000719B8" w:rsidRPr="007D05B1" w:rsidRDefault="000719B8" w:rsidP="005762A3">
      <w:pPr>
        <w:pStyle w:val="afb"/>
      </w:pPr>
    </w:p>
    <w:p w14:paraId="373F0A40" w14:textId="77777777" w:rsidR="000719B8" w:rsidRPr="007D05B1" w:rsidRDefault="000719B8" w:rsidP="005762A3">
      <w:pPr>
        <w:pStyle w:val="afb"/>
      </w:pPr>
    </w:p>
    <w:p w14:paraId="08791617" w14:textId="77777777" w:rsidR="000719B8" w:rsidRPr="007D05B1" w:rsidRDefault="000719B8" w:rsidP="005762A3">
      <w:pPr>
        <w:pStyle w:val="afb"/>
      </w:pPr>
    </w:p>
    <w:p w14:paraId="285125DB" w14:textId="77777777" w:rsidR="000719B8" w:rsidRPr="007D05B1" w:rsidRDefault="00C0739A" w:rsidP="005762A3">
      <w:pPr>
        <w:pStyle w:val="afb"/>
      </w:pPr>
      <w:r w:rsidRPr="007D05B1">
        <w:rPr>
          <w:rFonts w:hint="eastAsia"/>
        </w:rPr>
        <w:t>反面</w:t>
      </w:r>
    </w:p>
    <w:p w14:paraId="4C26108F" w14:textId="77777777" w:rsidR="000719B8" w:rsidRPr="007D05B1" w:rsidRDefault="000719B8" w:rsidP="005762A3">
      <w:pPr>
        <w:pStyle w:val="afb"/>
      </w:pPr>
    </w:p>
    <w:p w14:paraId="6B561B28" w14:textId="77777777" w:rsidR="000719B8" w:rsidRPr="007D05B1" w:rsidRDefault="000719B8" w:rsidP="005762A3">
      <w:pPr>
        <w:pStyle w:val="afb"/>
      </w:pPr>
    </w:p>
    <w:p w14:paraId="615CCC3C" w14:textId="77777777" w:rsidR="000719B8" w:rsidRPr="007D05B1" w:rsidRDefault="000719B8" w:rsidP="005762A3">
      <w:pPr>
        <w:pStyle w:val="afb"/>
      </w:pPr>
    </w:p>
    <w:p w14:paraId="4013F9A1" w14:textId="77777777" w:rsidR="000719B8" w:rsidRPr="007D05B1" w:rsidRDefault="000719B8" w:rsidP="005762A3">
      <w:pPr>
        <w:pStyle w:val="afb"/>
      </w:pPr>
    </w:p>
    <w:p w14:paraId="595C7B8A" w14:textId="77777777" w:rsidR="000719B8" w:rsidRPr="007D05B1" w:rsidRDefault="000719B8" w:rsidP="005762A3">
      <w:pPr>
        <w:pStyle w:val="afb"/>
      </w:pPr>
    </w:p>
    <w:p w14:paraId="4BFC461B" w14:textId="77777777" w:rsidR="000719B8" w:rsidRPr="007D05B1" w:rsidRDefault="000719B8" w:rsidP="005762A3">
      <w:pPr>
        <w:pStyle w:val="afb"/>
      </w:pPr>
    </w:p>
    <w:p w14:paraId="281A6602" w14:textId="77777777" w:rsidR="000719B8" w:rsidRPr="007D05B1" w:rsidRDefault="000719B8" w:rsidP="005762A3">
      <w:pPr>
        <w:pStyle w:val="afb"/>
      </w:pPr>
    </w:p>
    <w:p w14:paraId="17C8194B" w14:textId="77777777" w:rsidR="000719B8" w:rsidRPr="007D05B1" w:rsidRDefault="00C0739A" w:rsidP="005762A3">
      <w:pPr>
        <w:pStyle w:val="afb"/>
      </w:pPr>
      <w:r w:rsidRPr="007D05B1">
        <w:rPr>
          <w:rFonts w:hint="eastAsia"/>
        </w:rPr>
        <w:t>注：除可填报项目外，对本委托书的任何实质性修改将被视为非实质性响应投标，从而导致该投标被拒绝。</w:t>
      </w:r>
    </w:p>
    <w:p w14:paraId="727F1F6B" w14:textId="77777777" w:rsidR="00C0739A" w:rsidRPr="007D05B1" w:rsidRDefault="00C0739A" w:rsidP="00C51EEE">
      <w:pPr>
        <w:pStyle w:val="3"/>
        <w:numPr>
          <w:ilvl w:val="0"/>
          <w:numId w:val="24"/>
        </w:numPr>
        <w:spacing w:line="415" w:lineRule="auto"/>
      </w:pPr>
      <w:r w:rsidRPr="007D05B1">
        <w:br w:type="page"/>
      </w:r>
      <w:bookmarkStart w:id="53" w:name="_Toc86202648"/>
      <w:bookmarkStart w:id="54" w:name="_Ref477176388"/>
      <w:bookmarkStart w:id="55" w:name="_Ref477452661"/>
      <w:bookmarkStart w:id="56" w:name="_Toc10535339"/>
      <w:r w:rsidRPr="007D05B1">
        <w:rPr>
          <w:rFonts w:hint="eastAsia"/>
        </w:rPr>
        <w:lastRenderedPageBreak/>
        <w:t>商务条款偏离表</w:t>
      </w:r>
      <w:bookmarkEnd w:id="53"/>
      <w:bookmarkEnd w:id="54"/>
      <w:bookmarkEnd w:id="55"/>
      <w:bookmarkEnd w:id="56"/>
    </w:p>
    <w:p w14:paraId="11E54F86" w14:textId="77777777" w:rsidR="00C0739A" w:rsidRPr="007D05B1" w:rsidRDefault="00C0739A" w:rsidP="005762A3">
      <w:pPr>
        <w:pStyle w:val="afb"/>
      </w:pPr>
      <w:bookmarkStart w:id="57" w:name="_Toc86202649"/>
      <w:r w:rsidRPr="007D05B1">
        <w:rPr>
          <w:rFonts w:hint="eastAsia"/>
        </w:rPr>
        <w:t>如</w:t>
      </w:r>
      <w:r w:rsidR="00427B78" w:rsidRPr="007D05B1">
        <w:rPr>
          <w:rFonts w:hint="eastAsia"/>
        </w:rPr>
        <w:t>响应人</w:t>
      </w:r>
      <w:r w:rsidRPr="007D05B1">
        <w:rPr>
          <w:rFonts w:hint="eastAsia"/>
        </w:rPr>
        <w:t>提交的</w:t>
      </w:r>
      <w:r w:rsidR="006471CF" w:rsidRPr="007D05B1">
        <w:rPr>
          <w:rFonts w:hint="eastAsia"/>
        </w:rPr>
        <w:t>响应文件</w:t>
      </w:r>
      <w:r w:rsidRPr="007D05B1">
        <w:rPr>
          <w:rFonts w:hint="eastAsia"/>
        </w:rPr>
        <w:t>商务条款及合同条款与</w:t>
      </w:r>
      <w:r w:rsidR="003B71DF" w:rsidRPr="007D05B1">
        <w:rPr>
          <w:rFonts w:hint="eastAsia"/>
        </w:rPr>
        <w:t>采购</w:t>
      </w:r>
      <w:r w:rsidRPr="007D05B1">
        <w:rPr>
          <w:rFonts w:hint="eastAsia"/>
        </w:rPr>
        <w:t>文件的要求存在偏离，需逐项填写《商务条款偏离表》，完全满足</w:t>
      </w:r>
      <w:r w:rsidR="003B71DF" w:rsidRPr="007D05B1">
        <w:rPr>
          <w:rFonts w:hint="eastAsia"/>
        </w:rPr>
        <w:t>采购</w:t>
      </w:r>
      <w:r w:rsidRPr="007D05B1">
        <w:rPr>
          <w:rFonts w:hint="eastAsia"/>
        </w:rPr>
        <w:t>文件要求的</w:t>
      </w:r>
      <w:r w:rsidR="00427B78" w:rsidRPr="007D05B1">
        <w:rPr>
          <w:rFonts w:hint="eastAsia"/>
        </w:rPr>
        <w:t>响应人</w:t>
      </w:r>
      <w:r w:rsidRPr="007D05B1">
        <w:rPr>
          <w:rFonts w:hint="eastAsia"/>
        </w:rPr>
        <w:t>需应答“完全满足</w:t>
      </w:r>
      <w:r w:rsidR="003B71DF" w:rsidRPr="007D05B1">
        <w:rPr>
          <w:rFonts w:hint="eastAsia"/>
        </w:rPr>
        <w:t>采购</w:t>
      </w:r>
      <w:r w:rsidRPr="007D05B1">
        <w:rPr>
          <w:rFonts w:hint="eastAsia"/>
        </w:rPr>
        <w:t>文件的全部要求”。</w:t>
      </w:r>
    </w:p>
    <w:p w14:paraId="252880B4" w14:textId="77777777" w:rsidR="000719B8" w:rsidRPr="007D05B1" w:rsidRDefault="008F7C8D" w:rsidP="005762A3">
      <w:pPr>
        <w:pStyle w:val="afb"/>
      </w:pPr>
      <w:r>
        <w:pict w14:anchorId="20842C56">
          <v:rect id="矩形 3" o:spid="_x0000_s1026" style="position:absolute;left:0;text-align:left;margin-left:-1.9pt;margin-top:2.5pt;width:474.6pt;height:25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" strokeweight="1pt">
            <v:stroke dashstyle="dash"/>
            <v:shadow color="#868686"/>
          </v:rect>
        </w:pict>
      </w:r>
      <w:r w:rsidR="00C0739A" w:rsidRPr="007D05B1">
        <w:rPr>
          <w:rFonts w:hint="eastAsia"/>
        </w:rPr>
        <w:t>项目名称：</w:t>
      </w:r>
      <w:r w:rsidR="00FC505C" w:rsidRPr="007D05B1">
        <w:rPr>
          <w:rFonts w:hint="eastAsia"/>
        </w:rPr>
        <w:t>中央财经大学沙河校区食堂灶具采购项目</w:t>
      </w:r>
    </w:p>
    <w:p w14:paraId="1DDE35A3" w14:textId="77777777" w:rsidR="000719B8" w:rsidRPr="007D05B1" w:rsidRDefault="00C0739A" w:rsidP="005762A3">
      <w:pPr>
        <w:pStyle w:val="afb"/>
      </w:pPr>
      <w:r w:rsidRPr="007D05B1">
        <w:rPr>
          <w:rFonts w:hint="eastAsia"/>
        </w:rPr>
        <w:t>项目编号</w:t>
      </w:r>
      <w:r w:rsidR="00216A46" w:rsidRPr="007D05B1">
        <w:rPr>
          <w:rFonts w:hint="eastAsia"/>
        </w:rPr>
        <w:t>：</w:t>
      </w:r>
    </w:p>
    <w:p w14:paraId="70BC6330" w14:textId="77777777" w:rsidR="000719B8" w:rsidRPr="007D05B1" w:rsidRDefault="00427B78" w:rsidP="005762A3">
      <w:pPr>
        <w:pStyle w:val="afb"/>
      </w:pPr>
      <w:r w:rsidRPr="007D05B1">
        <w:rPr>
          <w:rFonts w:hint="eastAsia"/>
        </w:rPr>
        <w:t>响应人</w:t>
      </w:r>
      <w:r w:rsidR="00C0739A" w:rsidRPr="007D05B1">
        <w:rPr>
          <w:rFonts w:hint="eastAsia"/>
        </w:rPr>
        <w:t>名称：</w:t>
      </w:r>
    </w:p>
    <w:p w14:paraId="06361264" w14:textId="77777777" w:rsidR="000719B8" w:rsidRPr="007D05B1" w:rsidRDefault="00C0739A" w:rsidP="005762A3">
      <w:pPr>
        <w:pStyle w:val="afb"/>
      </w:pPr>
      <w:r w:rsidRPr="007D05B1">
        <w:rPr>
          <w:rFonts w:hint="eastAsia"/>
        </w:rPr>
        <w:t>包号：（以包为单位分别填报，如无此项可不填写）</w:t>
      </w:r>
    </w:p>
    <w:p w14:paraId="636C33CF" w14:textId="77777777" w:rsidR="000719B8" w:rsidRPr="007D05B1" w:rsidRDefault="000719B8" w:rsidP="005762A3">
      <w:pPr>
        <w:pStyle w:val="af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800"/>
        <w:gridCol w:w="2400"/>
        <w:gridCol w:w="2294"/>
        <w:gridCol w:w="1801"/>
      </w:tblGrid>
      <w:tr w:rsidR="00A6550E" w:rsidRPr="007D05B1" w14:paraId="09E60103" w14:textId="77777777" w:rsidTr="006420FE">
        <w:trPr>
          <w:jc w:val="center"/>
        </w:trPr>
        <w:tc>
          <w:tcPr>
            <w:tcW w:w="708" w:type="dxa"/>
            <w:vAlign w:val="center"/>
          </w:tcPr>
          <w:p w14:paraId="490C6FDB" w14:textId="77777777" w:rsidR="00C0739A" w:rsidRPr="007D05B1" w:rsidRDefault="00C0739A" w:rsidP="005762A3">
            <w:pPr>
              <w:pStyle w:val="afb"/>
            </w:pPr>
            <w:r w:rsidRPr="007D05B1">
              <w:rPr>
                <w:rFonts w:hint="eastAsia"/>
              </w:rPr>
              <w:t>序号</w:t>
            </w:r>
          </w:p>
        </w:tc>
        <w:tc>
          <w:tcPr>
            <w:tcW w:w="1800" w:type="dxa"/>
            <w:vAlign w:val="center"/>
          </w:tcPr>
          <w:p w14:paraId="7D2BEE5C" w14:textId="77777777" w:rsidR="00C0739A" w:rsidRPr="007D05B1" w:rsidRDefault="003B71DF" w:rsidP="005762A3">
            <w:pPr>
              <w:pStyle w:val="afb"/>
            </w:pPr>
            <w:r w:rsidRPr="007D05B1">
              <w:rPr>
                <w:rFonts w:hint="eastAsia"/>
              </w:rPr>
              <w:t>采购</w:t>
            </w:r>
            <w:r w:rsidR="00C0739A" w:rsidRPr="007D05B1">
              <w:rPr>
                <w:rFonts w:hint="eastAsia"/>
              </w:rPr>
              <w:t>文件条目号</w:t>
            </w:r>
          </w:p>
        </w:tc>
        <w:tc>
          <w:tcPr>
            <w:tcW w:w="2400" w:type="dxa"/>
            <w:vAlign w:val="center"/>
          </w:tcPr>
          <w:p w14:paraId="19643C68" w14:textId="77777777" w:rsidR="00C0739A" w:rsidRPr="007D05B1" w:rsidRDefault="003B71DF" w:rsidP="005762A3">
            <w:pPr>
              <w:pStyle w:val="afb"/>
            </w:pPr>
            <w:r w:rsidRPr="007D05B1">
              <w:rPr>
                <w:rFonts w:hint="eastAsia"/>
              </w:rPr>
              <w:t>采购</w:t>
            </w:r>
            <w:r w:rsidR="00C0739A" w:rsidRPr="007D05B1">
              <w:rPr>
                <w:rFonts w:hint="eastAsia"/>
              </w:rPr>
              <w:t>文件商务文件要求</w:t>
            </w:r>
          </w:p>
        </w:tc>
        <w:tc>
          <w:tcPr>
            <w:tcW w:w="2294" w:type="dxa"/>
            <w:vAlign w:val="center"/>
          </w:tcPr>
          <w:p w14:paraId="356E145C" w14:textId="77777777" w:rsidR="00C0739A" w:rsidRPr="007D05B1" w:rsidRDefault="006471CF" w:rsidP="005762A3">
            <w:pPr>
              <w:pStyle w:val="afb"/>
            </w:pPr>
            <w:r w:rsidRPr="007D05B1">
              <w:rPr>
                <w:rFonts w:hint="eastAsia"/>
              </w:rPr>
              <w:t>响应文件</w:t>
            </w:r>
            <w:r w:rsidR="00C0739A" w:rsidRPr="007D05B1">
              <w:rPr>
                <w:rFonts w:hint="eastAsia"/>
              </w:rPr>
              <w:t>的应答</w:t>
            </w:r>
          </w:p>
        </w:tc>
        <w:tc>
          <w:tcPr>
            <w:tcW w:w="1801" w:type="dxa"/>
            <w:vAlign w:val="center"/>
          </w:tcPr>
          <w:p w14:paraId="5B0FD833" w14:textId="77777777" w:rsidR="00C0739A" w:rsidRPr="007D05B1" w:rsidRDefault="00C0739A" w:rsidP="005762A3">
            <w:pPr>
              <w:pStyle w:val="afb"/>
            </w:pPr>
            <w:r w:rsidRPr="007D05B1">
              <w:rPr>
                <w:rFonts w:hint="eastAsia"/>
              </w:rPr>
              <w:t>说明</w:t>
            </w:r>
          </w:p>
        </w:tc>
      </w:tr>
      <w:tr w:rsidR="00A6550E" w:rsidRPr="007D05B1" w14:paraId="27CFED3B" w14:textId="77777777" w:rsidTr="006420FE">
        <w:trPr>
          <w:jc w:val="center"/>
        </w:trPr>
        <w:tc>
          <w:tcPr>
            <w:tcW w:w="708" w:type="dxa"/>
            <w:vAlign w:val="center"/>
          </w:tcPr>
          <w:p w14:paraId="57C17374" w14:textId="77777777" w:rsidR="00C0739A" w:rsidRPr="007D05B1" w:rsidRDefault="00C0739A" w:rsidP="005762A3">
            <w:pPr>
              <w:pStyle w:val="afb"/>
            </w:pPr>
          </w:p>
        </w:tc>
        <w:tc>
          <w:tcPr>
            <w:tcW w:w="1800" w:type="dxa"/>
            <w:vAlign w:val="center"/>
          </w:tcPr>
          <w:p w14:paraId="33771F27" w14:textId="77777777" w:rsidR="00C0739A" w:rsidRPr="007D05B1" w:rsidRDefault="00C0739A" w:rsidP="005762A3">
            <w:pPr>
              <w:pStyle w:val="afb"/>
            </w:pPr>
          </w:p>
        </w:tc>
        <w:tc>
          <w:tcPr>
            <w:tcW w:w="2400" w:type="dxa"/>
            <w:vAlign w:val="center"/>
          </w:tcPr>
          <w:p w14:paraId="7BF2F83A" w14:textId="77777777" w:rsidR="00C0739A" w:rsidRPr="007D05B1" w:rsidRDefault="00C0739A" w:rsidP="005762A3">
            <w:pPr>
              <w:pStyle w:val="afb"/>
            </w:pPr>
          </w:p>
        </w:tc>
        <w:tc>
          <w:tcPr>
            <w:tcW w:w="2294" w:type="dxa"/>
            <w:vAlign w:val="center"/>
          </w:tcPr>
          <w:p w14:paraId="3329B9D7" w14:textId="77777777" w:rsidR="00C0739A" w:rsidRPr="007D05B1" w:rsidRDefault="00C0739A" w:rsidP="005762A3">
            <w:pPr>
              <w:pStyle w:val="afb"/>
            </w:pPr>
            <w:r w:rsidRPr="007D05B1">
              <w:rPr>
                <w:rFonts w:hint="eastAsia"/>
              </w:rPr>
              <w:t>满足</w:t>
            </w:r>
            <w:r w:rsidRPr="007D05B1">
              <w:t>/</w:t>
            </w:r>
            <w:r w:rsidRPr="007D05B1">
              <w:rPr>
                <w:rFonts w:hint="eastAsia"/>
              </w:rPr>
              <w:t>不满足</w:t>
            </w:r>
          </w:p>
        </w:tc>
        <w:tc>
          <w:tcPr>
            <w:tcW w:w="1801" w:type="dxa"/>
            <w:vAlign w:val="center"/>
          </w:tcPr>
          <w:p w14:paraId="62CB2ED1" w14:textId="77777777" w:rsidR="00C0739A" w:rsidRPr="007D05B1" w:rsidRDefault="00C0739A" w:rsidP="005762A3">
            <w:pPr>
              <w:pStyle w:val="afb"/>
            </w:pPr>
          </w:p>
        </w:tc>
      </w:tr>
      <w:tr w:rsidR="00C0739A" w:rsidRPr="007D05B1" w14:paraId="0762CC6D" w14:textId="77777777" w:rsidTr="006420FE">
        <w:trPr>
          <w:jc w:val="center"/>
        </w:trPr>
        <w:tc>
          <w:tcPr>
            <w:tcW w:w="708" w:type="dxa"/>
            <w:vAlign w:val="center"/>
          </w:tcPr>
          <w:p w14:paraId="6ECCBA16" w14:textId="77777777" w:rsidR="00C0739A" w:rsidRPr="007D05B1" w:rsidRDefault="00C0739A" w:rsidP="005762A3">
            <w:pPr>
              <w:pStyle w:val="afb"/>
            </w:pPr>
          </w:p>
        </w:tc>
        <w:tc>
          <w:tcPr>
            <w:tcW w:w="1800" w:type="dxa"/>
            <w:vAlign w:val="center"/>
          </w:tcPr>
          <w:p w14:paraId="3F0BCD09" w14:textId="77777777" w:rsidR="00C0739A" w:rsidRPr="007D05B1" w:rsidRDefault="00C0739A" w:rsidP="005762A3">
            <w:pPr>
              <w:pStyle w:val="afb"/>
            </w:pPr>
          </w:p>
        </w:tc>
        <w:tc>
          <w:tcPr>
            <w:tcW w:w="2400" w:type="dxa"/>
            <w:vAlign w:val="center"/>
          </w:tcPr>
          <w:p w14:paraId="42C5B39A" w14:textId="77777777" w:rsidR="00C0739A" w:rsidRPr="007D05B1" w:rsidRDefault="00C0739A" w:rsidP="005762A3">
            <w:pPr>
              <w:pStyle w:val="afb"/>
            </w:pPr>
          </w:p>
        </w:tc>
        <w:tc>
          <w:tcPr>
            <w:tcW w:w="2294" w:type="dxa"/>
            <w:vAlign w:val="center"/>
          </w:tcPr>
          <w:p w14:paraId="3587F2E9" w14:textId="77777777" w:rsidR="00C0739A" w:rsidRPr="007D05B1" w:rsidRDefault="00C0739A" w:rsidP="005762A3">
            <w:pPr>
              <w:pStyle w:val="afb"/>
            </w:pPr>
          </w:p>
        </w:tc>
        <w:tc>
          <w:tcPr>
            <w:tcW w:w="1801" w:type="dxa"/>
            <w:vAlign w:val="center"/>
          </w:tcPr>
          <w:p w14:paraId="3B7EB7ED" w14:textId="77777777" w:rsidR="00C0739A" w:rsidRPr="007D05B1" w:rsidRDefault="00C0739A" w:rsidP="005762A3">
            <w:pPr>
              <w:pStyle w:val="afb"/>
            </w:pPr>
          </w:p>
        </w:tc>
      </w:tr>
    </w:tbl>
    <w:p w14:paraId="74493674" w14:textId="77777777" w:rsidR="00A77280" w:rsidRPr="007D05B1" w:rsidRDefault="00A77280" w:rsidP="005762A3">
      <w:pPr>
        <w:pStyle w:val="afb"/>
      </w:pPr>
    </w:p>
    <w:p w14:paraId="37BAFD92" w14:textId="77777777" w:rsidR="000719B8" w:rsidRPr="007D05B1" w:rsidRDefault="00427B78" w:rsidP="005762A3">
      <w:pPr>
        <w:pStyle w:val="afb"/>
      </w:pPr>
      <w:r w:rsidRPr="007D05B1">
        <w:rPr>
          <w:rFonts w:hint="eastAsia"/>
        </w:rPr>
        <w:t>响应人</w:t>
      </w:r>
      <w:r w:rsidR="00C0739A" w:rsidRPr="007D05B1">
        <w:rPr>
          <w:rFonts w:hint="eastAsia"/>
        </w:rPr>
        <w:t>名称：（加盖公章）</w:t>
      </w:r>
    </w:p>
    <w:p w14:paraId="1B9EA694" w14:textId="77777777" w:rsidR="000719B8" w:rsidRPr="007D05B1" w:rsidRDefault="00427B78" w:rsidP="005762A3">
      <w:pPr>
        <w:pStyle w:val="afb"/>
      </w:pPr>
      <w:r w:rsidRPr="007D05B1">
        <w:rPr>
          <w:rFonts w:hint="eastAsia"/>
        </w:rPr>
        <w:t>响应人</w:t>
      </w:r>
      <w:r w:rsidR="00C0739A" w:rsidRPr="007D05B1">
        <w:rPr>
          <w:rFonts w:hint="eastAsia"/>
        </w:rPr>
        <w:t>代表签字：</w:t>
      </w:r>
    </w:p>
    <w:p w14:paraId="30693BC1" w14:textId="77777777" w:rsidR="000719B8" w:rsidRPr="007D05B1" w:rsidRDefault="00C0739A" w:rsidP="005762A3">
      <w:pPr>
        <w:pStyle w:val="afb"/>
      </w:pPr>
      <w:r w:rsidRPr="007D05B1">
        <w:rPr>
          <w:rFonts w:hint="eastAsia"/>
        </w:rPr>
        <w:t>年月日</w:t>
      </w:r>
    </w:p>
    <w:p w14:paraId="50263999" w14:textId="77777777" w:rsidR="000719B8" w:rsidRPr="007D05B1" w:rsidRDefault="000719B8" w:rsidP="005762A3">
      <w:pPr>
        <w:pStyle w:val="afb"/>
      </w:pPr>
    </w:p>
    <w:p w14:paraId="657C7E4B" w14:textId="77777777" w:rsidR="000719B8" w:rsidRPr="007D05B1" w:rsidRDefault="00C0739A" w:rsidP="005762A3">
      <w:pPr>
        <w:pStyle w:val="afb"/>
      </w:pPr>
      <w:r w:rsidRPr="007D05B1">
        <w:rPr>
          <w:rFonts w:hint="eastAsia"/>
        </w:rPr>
        <w:t>注：本表格式可自制，若无商务偏离，请注明。</w:t>
      </w:r>
    </w:p>
    <w:p w14:paraId="7405E9AC" w14:textId="77777777" w:rsidR="00C0739A" w:rsidRPr="007D05B1" w:rsidRDefault="00C0739A">
      <w:pPr>
        <w:widowControl/>
        <w:jc w:val="left"/>
        <w:rPr>
          <w:rFonts w:ascii="Calibri" w:hAnsi="Calibri"/>
          <w:noProof/>
          <w:szCs w:val="22"/>
        </w:rPr>
      </w:pPr>
      <w:r w:rsidRPr="007D05B1">
        <w:br w:type="page"/>
      </w:r>
    </w:p>
    <w:p w14:paraId="21E250F1" w14:textId="77777777" w:rsidR="00C0739A" w:rsidRPr="007D05B1" w:rsidRDefault="00427B78" w:rsidP="003A279F">
      <w:pPr>
        <w:pStyle w:val="3"/>
        <w:numPr>
          <w:ilvl w:val="0"/>
          <w:numId w:val="24"/>
        </w:numPr>
        <w:spacing w:line="415" w:lineRule="auto"/>
        <w:rPr>
          <w:rFonts w:ascii="Calibri" w:hAnsi="Calibri"/>
        </w:rPr>
      </w:pPr>
      <w:bookmarkStart w:id="58" w:name="_Toc86202659"/>
      <w:bookmarkStart w:id="59" w:name="_Ref477176408"/>
      <w:bookmarkStart w:id="60" w:name="_Ref477452662"/>
      <w:bookmarkStart w:id="61" w:name="_Toc10535340"/>
      <w:r w:rsidRPr="007D05B1">
        <w:rPr>
          <w:rFonts w:ascii="Calibri" w:hAnsi="Calibri" w:hint="eastAsia"/>
        </w:rPr>
        <w:lastRenderedPageBreak/>
        <w:t>响应人</w:t>
      </w:r>
      <w:r w:rsidR="00C0739A" w:rsidRPr="007D05B1">
        <w:rPr>
          <w:rFonts w:ascii="Calibri" w:hAnsi="Calibri" w:hint="eastAsia"/>
        </w:rPr>
        <w:t>货物、服务项目偏离表</w:t>
      </w:r>
      <w:bookmarkEnd w:id="58"/>
      <w:bookmarkEnd w:id="59"/>
      <w:bookmarkEnd w:id="60"/>
      <w:bookmarkEnd w:id="61"/>
    </w:p>
    <w:p w14:paraId="0247DEEF" w14:textId="77777777" w:rsidR="00A6550E" w:rsidRPr="007D05B1" w:rsidRDefault="00C0739A" w:rsidP="005762A3">
      <w:pPr>
        <w:pStyle w:val="afb"/>
        <w:rPr>
          <w:rFonts w:ascii="Times New Roman" w:hAnsi="Times New Roman"/>
        </w:rPr>
      </w:pPr>
      <w:r w:rsidRPr="007D05B1">
        <w:rPr>
          <w:rFonts w:hint="eastAsia"/>
        </w:rPr>
        <w:t>项目需求详见本</w:t>
      </w:r>
      <w:r w:rsidR="003B71DF" w:rsidRPr="007D05B1">
        <w:rPr>
          <w:rFonts w:hint="eastAsia"/>
        </w:rPr>
        <w:t>采购</w:t>
      </w:r>
      <w:r w:rsidRPr="007D05B1">
        <w:rPr>
          <w:rFonts w:hint="eastAsia"/>
        </w:rPr>
        <w:t>文件第五部分“</w:t>
      </w:r>
      <w:r w:rsidR="00496E24" w:rsidRPr="007D05B1">
        <w:fldChar w:fldCharType="begin"/>
      </w:r>
      <w:r w:rsidR="00427B78" w:rsidRPr="007D05B1">
        <w:instrText xml:space="preserve"> REF diwubufen \h  \* MERGEFORMAT </w:instrText>
      </w:r>
      <w:r w:rsidR="00496E24" w:rsidRPr="007D05B1">
        <w:fldChar w:fldCharType="separate"/>
      </w:r>
    </w:p>
    <w:p w14:paraId="1A401ED7" w14:textId="77777777" w:rsidR="00C0739A" w:rsidRPr="007D05B1" w:rsidRDefault="00A6550E" w:rsidP="005762A3">
      <w:pPr>
        <w:pStyle w:val="afb"/>
      </w:pPr>
      <w:r w:rsidRPr="007D05B1">
        <w:rPr>
          <w:rFonts w:hint="eastAsia"/>
        </w:rPr>
        <w:t>采购货物、服务的清单、质量要求和供货</w:t>
      </w:r>
      <w:r w:rsidR="00496E24" w:rsidRPr="007D05B1">
        <w:fldChar w:fldCharType="end"/>
      </w:r>
      <w:r w:rsidR="00C0739A" w:rsidRPr="007D05B1">
        <w:rPr>
          <w:rFonts w:hint="eastAsia"/>
        </w:rPr>
        <w:t>”。</w:t>
      </w:r>
    </w:p>
    <w:p w14:paraId="28EBD16F" w14:textId="77777777" w:rsidR="000719B8" w:rsidRPr="007D05B1" w:rsidRDefault="00C0739A" w:rsidP="005762A3">
      <w:pPr>
        <w:pStyle w:val="afb"/>
      </w:pPr>
      <w:r w:rsidRPr="007D05B1">
        <w:rPr>
          <w:rFonts w:hint="eastAsia"/>
        </w:rPr>
        <w:t>如</w:t>
      </w:r>
      <w:r w:rsidR="00427B78" w:rsidRPr="007D05B1">
        <w:rPr>
          <w:rFonts w:hint="eastAsia"/>
        </w:rPr>
        <w:t>响应人</w:t>
      </w:r>
      <w:r w:rsidRPr="007D05B1">
        <w:rPr>
          <w:rFonts w:hint="eastAsia"/>
        </w:rPr>
        <w:t>提供的服务与</w:t>
      </w:r>
      <w:r w:rsidR="003B71DF" w:rsidRPr="007D05B1">
        <w:rPr>
          <w:rFonts w:hint="eastAsia"/>
        </w:rPr>
        <w:t>采购</w:t>
      </w:r>
      <w:r w:rsidRPr="007D05B1">
        <w:rPr>
          <w:rFonts w:hint="eastAsia"/>
        </w:rPr>
        <w:t>文件的要求存在偏离，需逐项填写《服务项目偏离表》，完全满足</w:t>
      </w:r>
      <w:r w:rsidR="003B71DF" w:rsidRPr="007D05B1">
        <w:rPr>
          <w:rFonts w:hint="eastAsia"/>
        </w:rPr>
        <w:t>采购</w:t>
      </w:r>
      <w:r w:rsidRPr="007D05B1">
        <w:rPr>
          <w:rFonts w:hint="eastAsia"/>
        </w:rPr>
        <w:t>文件要求的</w:t>
      </w:r>
      <w:r w:rsidR="00427B78" w:rsidRPr="007D05B1">
        <w:rPr>
          <w:rFonts w:hint="eastAsia"/>
        </w:rPr>
        <w:t>响应人</w:t>
      </w:r>
      <w:r w:rsidRPr="007D05B1">
        <w:rPr>
          <w:rFonts w:hint="eastAsia"/>
        </w:rPr>
        <w:t>需应答“完全满足</w:t>
      </w:r>
      <w:r w:rsidR="003B71DF" w:rsidRPr="007D05B1">
        <w:rPr>
          <w:rFonts w:hint="eastAsia"/>
        </w:rPr>
        <w:t>采购</w:t>
      </w:r>
      <w:r w:rsidRPr="007D05B1">
        <w:rPr>
          <w:rFonts w:hint="eastAsia"/>
        </w:rPr>
        <w:t>文件的全部要求”无需再制作技术偏离表。</w:t>
      </w:r>
    </w:p>
    <w:p w14:paraId="79CE6A0F" w14:textId="77777777" w:rsidR="000719B8" w:rsidRPr="007D05B1" w:rsidRDefault="000719B8" w:rsidP="005762A3">
      <w:pPr>
        <w:pStyle w:val="afb"/>
      </w:pPr>
    </w:p>
    <w:p w14:paraId="7EC7C060" w14:textId="77777777" w:rsidR="000719B8" w:rsidRPr="007D05B1" w:rsidRDefault="00C0739A" w:rsidP="005762A3">
      <w:pPr>
        <w:pStyle w:val="afb"/>
      </w:pPr>
      <w:r w:rsidRPr="007D05B1">
        <w:rPr>
          <w:rFonts w:hint="eastAsia"/>
        </w:rPr>
        <w:t>项目名称：</w:t>
      </w:r>
      <w:r w:rsidR="00FC505C" w:rsidRPr="007D05B1">
        <w:rPr>
          <w:rFonts w:hint="eastAsia"/>
        </w:rPr>
        <w:t>中央财经大学沙河校区食堂灶具采购项目</w:t>
      </w:r>
    </w:p>
    <w:p w14:paraId="502C17B0" w14:textId="77777777" w:rsidR="000719B8" w:rsidRPr="007D05B1" w:rsidRDefault="00C0739A" w:rsidP="005762A3">
      <w:pPr>
        <w:pStyle w:val="afb"/>
      </w:pPr>
      <w:r w:rsidRPr="007D05B1">
        <w:rPr>
          <w:rFonts w:hint="eastAsia"/>
        </w:rPr>
        <w:t>项目编号：</w:t>
      </w:r>
    </w:p>
    <w:p w14:paraId="46959BAB" w14:textId="77777777" w:rsidR="000719B8" w:rsidRPr="007D05B1" w:rsidRDefault="00427B78" w:rsidP="005762A3">
      <w:pPr>
        <w:pStyle w:val="afb"/>
      </w:pPr>
      <w:r w:rsidRPr="007D05B1">
        <w:rPr>
          <w:rFonts w:hint="eastAsia"/>
        </w:rPr>
        <w:t>响应人</w:t>
      </w:r>
      <w:r w:rsidR="00C0739A" w:rsidRPr="007D05B1">
        <w:rPr>
          <w:rFonts w:hint="eastAsia"/>
        </w:rPr>
        <w:t>名称：</w:t>
      </w:r>
    </w:p>
    <w:p w14:paraId="7481DC10" w14:textId="77777777" w:rsidR="000719B8" w:rsidRPr="007D05B1" w:rsidRDefault="00C0739A" w:rsidP="005762A3">
      <w:pPr>
        <w:pStyle w:val="afb"/>
      </w:pPr>
      <w:r w:rsidRPr="007D05B1">
        <w:rPr>
          <w:rFonts w:hint="eastAsia"/>
        </w:rPr>
        <w:t>包号：（以包为单位分别填报，如无此项可不填写）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980"/>
        <w:gridCol w:w="3180"/>
        <w:gridCol w:w="1860"/>
        <w:gridCol w:w="1421"/>
      </w:tblGrid>
      <w:tr w:rsidR="00A6550E" w:rsidRPr="007D05B1" w14:paraId="0FE4A6E6" w14:textId="77777777" w:rsidTr="00A0117C">
        <w:tc>
          <w:tcPr>
            <w:tcW w:w="660" w:type="dxa"/>
          </w:tcPr>
          <w:p w14:paraId="34E45610" w14:textId="77777777" w:rsidR="00C0739A" w:rsidRPr="007D05B1" w:rsidRDefault="00C0739A" w:rsidP="005762A3">
            <w:pPr>
              <w:pStyle w:val="afb"/>
            </w:pPr>
            <w:r w:rsidRPr="007D05B1">
              <w:rPr>
                <w:rFonts w:hint="eastAsia"/>
              </w:rPr>
              <w:t>序号</w:t>
            </w:r>
          </w:p>
        </w:tc>
        <w:tc>
          <w:tcPr>
            <w:tcW w:w="1980" w:type="dxa"/>
          </w:tcPr>
          <w:p w14:paraId="36C66E38" w14:textId="77777777" w:rsidR="00C0739A" w:rsidRPr="007D05B1" w:rsidRDefault="003B71DF" w:rsidP="005762A3">
            <w:pPr>
              <w:pStyle w:val="afb"/>
            </w:pPr>
            <w:r w:rsidRPr="007D05B1">
              <w:rPr>
                <w:rFonts w:hint="eastAsia"/>
              </w:rPr>
              <w:t>采购</w:t>
            </w:r>
            <w:r w:rsidR="00C0739A" w:rsidRPr="007D05B1">
              <w:rPr>
                <w:rFonts w:hint="eastAsia"/>
              </w:rPr>
              <w:t>文件条目号</w:t>
            </w:r>
          </w:p>
        </w:tc>
        <w:tc>
          <w:tcPr>
            <w:tcW w:w="3180" w:type="dxa"/>
          </w:tcPr>
          <w:p w14:paraId="757F1BFA" w14:textId="77777777" w:rsidR="00C0739A" w:rsidRPr="007D05B1" w:rsidRDefault="008F7C8D" w:rsidP="005762A3">
            <w:pPr>
              <w:pStyle w:val="afb"/>
            </w:pPr>
            <w:r>
              <w:pict w14:anchorId="09A5A288">
                <v:rect id="矩形 5" o:spid="_x0000_s1029" style="position:absolute;left:0;text-align:left;margin-left:-148.75pt;margin-top:-83.45pt;width:474.6pt;height:2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" strokeweight="1pt">
                  <v:stroke dashstyle="dash"/>
                  <v:shadow color="#868686"/>
                </v:rect>
              </w:pict>
            </w:r>
            <w:r w:rsidR="003B71DF" w:rsidRPr="007D05B1">
              <w:rPr>
                <w:rFonts w:hint="eastAsia"/>
              </w:rPr>
              <w:t>采购</w:t>
            </w:r>
            <w:r w:rsidR="00C0739A" w:rsidRPr="007D05B1">
              <w:rPr>
                <w:rFonts w:hint="eastAsia"/>
              </w:rPr>
              <w:t>文件要求</w:t>
            </w:r>
          </w:p>
        </w:tc>
        <w:tc>
          <w:tcPr>
            <w:tcW w:w="1860" w:type="dxa"/>
          </w:tcPr>
          <w:p w14:paraId="28614A85" w14:textId="77777777" w:rsidR="00C0739A" w:rsidRPr="007D05B1" w:rsidRDefault="006471CF" w:rsidP="005762A3">
            <w:pPr>
              <w:pStyle w:val="afb"/>
            </w:pPr>
            <w:r w:rsidRPr="007D05B1">
              <w:rPr>
                <w:rFonts w:hint="eastAsia"/>
              </w:rPr>
              <w:t>响应文件</w:t>
            </w:r>
            <w:r w:rsidR="00C0739A" w:rsidRPr="007D05B1">
              <w:rPr>
                <w:rFonts w:hint="eastAsia"/>
              </w:rPr>
              <w:t>的应答</w:t>
            </w:r>
          </w:p>
        </w:tc>
        <w:tc>
          <w:tcPr>
            <w:tcW w:w="1421" w:type="dxa"/>
          </w:tcPr>
          <w:p w14:paraId="37749E2B" w14:textId="77777777" w:rsidR="00C0739A" w:rsidRPr="007D05B1" w:rsidRDefault="00C0739A" w:rsidP="005762A3">
            <w:pPr>
              <w:pStyle w:val="afb"/>
            </w:pPr>
            <w:r w:rsidRPr="007D05B1">
              <w:rPr>
                <w:rFonts w:hint="eastAsia"/>
              </w:rPr>
              <w:t>说明</w:t>
            </w:r>
          </w:p>
        </w:tc>
      </w:tr>
      <w:tr w:rsidR="00A6550E" w:rsidRPr="007D05B1" w14:paraId="79386710" w14:textId="77777777" w:rsidTr="00A0117C">
        <w:tc>
          <w:tcPr>
            <w:tcW w:w="660" w:type="dxa"/>
          </w:tcPr>
          <w:p w14:paraId="51E37FC6" w14:textId="77777777" w:rsidR="00C0739A" w:rsidRPr="007D05B1" w:rsidRDefault="00C0739A" w:rsidP="005762A3">
            <w:pPr>
              <w:pStyle w:val="afb"/>
            </w:pPr>
          </w:p>
        </w:tc>
        <w:tc>
          <w:tcPr>
            <w:tcW w:w="1980" w:type="dxa"/>
          </w:tcPr>
          <w:p w14:paraId="1FA9ADF1" w14:textId="77777777" w:rsidR="00C0739A" w:rsidRPr="007D05B1" w:rsidRDefault="00C0739A" w:rsidP="005762A3">
            <w:pPr>
              <w:pStyle w:val="afb"/>
            </w:pPr>
          </w:p>
        </w:tc>
        <w:tc>
          <w:tcPr>
            <w:tcW w:w="3180" w:type="dxa"/>
          </w:tcPr>
          <w:p w14:paraId="4B82B650" w14:textId="77777777" w:rsidR="00C0739A" w:rsidRPr="007D05B1" w:rsidRDefault="00C0739A" w:rsidP="005762A3">
            <w:pPr>
              <w:pStyle w:val="afb"/>
            </w:pPr>
          </w:p>
        </w:tc>
        <w:tc>
          <w:tcPr>
            <w:tcW w:w="1860" w:type="dxa"/>
          </w:tcPr>
          <w:p w14:paraId="70990B01" w14:textId="77777777" w:rsidR="00C0739A" w:rsidRPr="007D05B1" w:rsidRDefault="00C0739A" w:rsidP="005762A3">
            <w:pPr>
              <w:pStyle w:val="afb"/>
            </w:pPr>
            <w:r w:rsidRPr="007D05B1">
              <w:rPr>
                <w:rFonts w:hint="eastAsia"/>
              </w:rPr>
              <w:t>完全满足</w:t>
            </w:r>
            <w:r w:rsidR="003B71DF" w:rsidRPr="007D05B1">
              <w:rPr>
                <w:rFonts w:hint="eastAsia"/>
              </w:rPr>
              <w:t>采购</w:t>
            </w:r>
            <w:r w:rsidRPr="007D05B1">
              <w:rPr>
                <w:rFonts w:hint="eastAsia"/>
              </w:rPr>
              <w:t>文件的全部要求</w:t>
            </w:r>
          </w:p>
        </w:tc>
        <w:tc>
          <w:tcPr>
            <w:tcW w:w="1421" w:type="dxa"/>
          </w:tcPr>
          <w:p w14:paraId="3A480D70" w14:textId="77777777" w:rsidR="00C0739A" w:rsidRPr="007D05B1" w:rsidRDefault="00C0739A" w:rsidP="005762A3">
            <w:pPr>
              <w:pStyle w:val="afb"/>
            </w:pPr>
          </w:p>
        </w:tc>
      </w:tr>
      <w:tr w:rsidR="00C0739A" w:rsidRPr="007D05B1" w14:paraId="78532015" w14:textId="77777777" w:rsidTr="00A0117C">
        <w:tc>
          <w:tcPr>
            <w:tcW w:w="660" w:type="dxa"/>
          </w:tcPr>
          <w:p w14:paraId="03D6C7CD" w14:textId="77777777" w:rsidR="00C0739A" w:rsidRPr="007D05B1" w:rsidRDefault="00C0739A" w:rsidP="005762A3">
            <w:pPr>
              <w:pStyle w:val="afb"/>
            </w:pPr>
          </w:p>
        </w:tc>
        <w:tc>
          <w:tcPr>
            <w:tcW w:w="1980" w:type="dxa"/>
          </w:tcPr>
          <w:p w14:paraId="61BBC808" w14:textId="77777777" w:rsidR="00C0739A" w:rsidRPr="007D05B1" w:rsidRDefault="00C0739A" w:rsidP="005762A3">
            <w:pPr>
              <w:pStyle w:val="afb"/>
            </w:pPr>
          </w:p>
        </w:tc>
        <w:tc>
          <w:tcPr>
            <w:tcW w:w="3180" w:type="dxa"/>
          </w:tcPr>
          <w:p w14:paraId="7BF5BC76" w14:textId="77777777" w:rsidR="00C0739A" w:rsidRPr="007D05B1" w:rsidRDefault="00C0739A" w:rsidP="005762A3">
            <w:pPr>
              <w:pStyle w:val="afb"/>
            </w:pPr>
          </w:p>
        </w:tc>
        <w:tc>
          <w:tcPr>
            <w:tcW w:w="1860" w:type="dxa"/>
          </w:tcPr>
          <w:p w14:paraId="1D4BE7BE" w14:textId="77777777" w:rsidR="00C0739A" w:rsidRPr="007D05B1" w:rsidRDefault="00C0739A" w:rsidP="005762A3">
            <w:pPr>
              <w:pStyle w:val="afb"/>
            </w:pPr>
          </w:p>
        </w:tc>
        <w:tc>
          <w:tcPr>
            <w:tcW w:w="1421" w:type="dxa"/>
          </w:tcPr>
          <w:p w14:paraId="040614A8" w14:textId="77777777" w:rsidR="00C0739A" w:rsidRPr="007D05B1" w:rsidRDefault="00C0739A" w:rsidP="005762A3">
            <w:pPr>
              <w:pStyle w:val="afb"/>
            </w:pPr>
          </w:p>
        </w:tc>
      </w:tr>
    </w:tbl>
    <w:p w14:paraId="2802C888" w14:textId="77777777" w:rsidR="00A77280" w:rsidRPr="007D05B1" w:rsidRDefault="00A77280" w:rsidP="005762A3">
      <w:pPr>
        <w:pStyle w:val="afb"/>
      </w:pPr>
    </w:p>
    <w:p w14:paraId="0DD3C979" w14:textId="77777777" w:rsidR="000719B8" w:rsidRPr="007D05B1" w:rsidRDefault="00427B78" w:rsidP="005762A3">
      <w:pPr>
        <w:pStyle w:val="afb"/>
      </w:pPr>
      <w:r w:rsidRPr="007D05B1">
        <w:rPr>
          <w:rFonts w:hint="eastAsia"/>
        </w:rPr>
        <w:t>响应人</w:t>
      </w:r>
      <w:r w:rsidR="00C0739A" w:rsidRPr="007D05B1">
        <w:rPr>
          <w:rFonts w:hint="eastAsia"/>
        </w:rPr>
        <w:t>名称：（加盖公章）</w:t>
      </w:r>
    </w:p>
    <w:p w14:paraId="10E4E60D" w14:textId="77777777" w:rsidR="000719B8" w:rsidRPr="007D05B1" w:rsidRDefault="00427B78" w:rsidP="005762A3">
      <w:pPr>
        <w:pStyle w:val="afb"/>
      </w:pPr>
      <w:r w:rsidRPr="007D05B1">
        <w:rPr>
          <w:rFonts w:hint="eastAsia"/>
        </w:rPr>
        <w:t>响应人</w:t>
      </w:r>
      <w:r w:rsidR="00C0739A" w:rsidRPr="007D05B1">
        <w:rPr>
          <w:rFonts w:hint="eastAsia"/>
        </w:rPr>
        <w:t>代表签字：</w:t>
      </w:r>
    </w:p>
    <w:p w14:paraId="385A31F4" w14:textId="77777777" w:rsidR="000719B8" w:rsidRPr="007D05B1" w:rsidRDefault="00C0739A" w:rsidP="005762A3">
      <w:pPr>
        <w:pStyle w:val="afb"/>
      </w:pPr>
      <w:r w:rsidRPr="007D05B1">
        <w:rPr>
          <w:rFonts w:hint="eastAsia"/>
        </w:rPr>
        <w:t>年月日</w:t>
      </w:r>
    </w:p>
    <w:p w14:paraId="773B1E13" w14:textId="77777777" w:rsidR="000719B8" w:rsidRPr="007D05B1" w:rsidRDefault="000719B8" w:rsidP="005762A3">
      <w:pPr>
        <w:pStyle w:val="afb"/>
      </w:pPr>
    </w:p>
    <w:p w14:paraId="31FDC733" w14:textId="77777777" w:rsidR="000719B8" w:rsidRPr="007D05B1" w:rsidRDefault="000719B8" w:rsidP="005762A3">
      <w:pPr>
        <w:pStyle w:val="afb"/>
      </w:pPr>
    </w:p>
    <w:bookmarkEnd w:id="57"/>
    <w:p w14:paraId="6FCFB296" w14:textId="77777777" w:rsidR="00C0739A" w:rsidRPr="007D05B1" w:rsidRDefault="00C0739A" w:rsidP="00B66144">
      <w:pPr>
        <w:pStyle w:val="3"/>
        <w:spacing w:line="415" w:lineRule="auto"/>
        <w:rPr>
          <w:rFonts w:ascii="Calibri" w:hAnsi="Calibri"/>
        </w:rPr>
        <w:sectPr w:rsidR="00C0739A" w:rsidRPr="007D05B1" w:rsidSect="00776C05">
          <w:type w:val="continuous"/>
          <w:pgSz w:w="11906" w:h="16838"/>
          <w:pgMar w:top="1134" w:right="1134" w:bottom="1021" w:left="1418" w:header="851" w:footer="851" w:gutter="0"/>
          <w:cols w:space="720"/>
          <w:docGrid w:type="linesAndChars" w:linePitch="312"/>
        </w:sectPr>
      </w:pPr>
    </w:p>
    <w:p w14:paraId="0E031424" w14:textId="77777777" w:rsidR="00C0739A" w:rsidRPr="007D05B1" w:rsidRDefault="008F7C8D" w:rsidP="003A279F">
      <w:pPr>
        <w:pStyle w:val="3"/>
        <w:numPr>
          <w:ilvl w:val="0"/>
          <w:numId w:val="24"/>
        </w:numPr>
        <w:spacing w:line="415" w:lineRule="auto"/>
        <w:rPr>
          <w:rFonts w:ascii="Calibri" w:hAnsi="Calibri"/>
        </w:rPr>
      </w:pPr>
      <w:bookmarkStart w:id="62" w:name="_Toc86202651"/>
      <w:bookmarkStart w:id="63" w:name="_Ref477176421"/>
      <w:bookmarkStart w:id="64" w:name="_Toc10535341"/>
      <w:r>
        <w:rPr>
          <w:noProof/>
        </w:rPr>
        <w:lastRenderedPageBreak/>
        <w:pict w14:anchorId="3258F33B">
          <v:rect id="矩形 4" o:spid="_x0000_s1028" style="position:absolute;left:0;text-align:left;margin-left:.5pt;margin-top:27.05pt;width:468pt;height:28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" strokeweight="1pt">
            <v:stroke dashstyle="dash"/>
            <v:shadow color="#868686"/>
          </v:rect>
        </w:pict>
      </w:r>
      <w:r w:rsidR="00C0739A" w:rsidRPr="007D05B1">
        <w:rPr>
          <w:rFonts w:ascii="Calibri" w:hAnsi="Calibri" w:hint="eastAsia"/>
        </w:rPr>
        <w:t>开标一览</w:t>
      </w:r>
      <w:bookmarkEnd w:id="62"/>
      <w:r w:rsidR="00C0739A" w:rsidRPr="007D05B1">
        <w:rPr>
          <w:rFonts w:ascii="Calibri" w:hAnsi="Calibri" w:hint="eastAsia"/>
        </w:rPr>
        <w:t>表</w:t>
      </w:r>
      <w:bookmarkEnd w:id="63"/>
      <w:bookmarkEnd w:id="64"/>
    </w:p>
    <w:p w14:paraId="27284F12" w14:textId="77777777" w:rsidR="00C0739A" w:rsidRPr="007D05B1" w:rsidRDefault="00C0739A" w:rsidP="005762A3">
      <w:pPr>
        <w:pStyle w:val="afb"/>
      </w:pPr>
      <w:r w:rsidRPr="007D05B1">
        <w:rPr>
          <w:rFonts w:hint="eastAsia"/>
        </w:rPr>
        <w:t>项目名称：</w:t>
      </w:r>
      <w:r w:rsidR="00FC505C" w:rsidRPr="007D05B1">
        <w:rPr>
          <w:rFonts w:hint="eastAsia"/>
        </w:rPr>
        <w:t>中央财经大学沙河校区食堂灶具采购项目</w:t>
      </w:r>
    </w:p>
    <w:p w14:paraId="506E1C89" w14:textId="77777777" w:rsidR="000719B8" w:rsidRPr="007D05B1" w:rsidRDefault="00C0739A" w:rsidP="005762A3">
      <w:pPr>
        <w:pStyle w:val="afb"/>
      </w:pPr>
      <w:r w:rsidRPr="007D05B1">
        <w:rPr>
          <w:rFonts w:hint="eastAsia"/>
        </w:rPr>
        <w:t>项目编号</w:t>
      </w:r>
      <w:r w:rsidR="0014333A" w:rsidRPr="007D05B1">
        <w:rPr>
          <w:rFonts w:hint="eastAsia"/>
        </w:rPr>
        <w:t>：</w:t>
      </w:r>
    </w:p>
    <w:p w14:paraId="2B499A0C" w14:textId="77777777" w:rsidR="000719B8" w:rsidRPr="007D05B1" w:rsidRDefault="00427B78" w:rsidP="005762A3">
      <w:pPr>
        <w:pStyle w:val="afb"/>
      </w:pPr>
      <w:r w:rsidRPr="007D05B1">
        <w:rPr>
          <w:rFonts w:hint="eastAsia"/>
        </w:rPr>
        <w:t>响应人</w:t>
      </w:r>
      <w:r w:rsidR="00C0739A" w:rsidRPr="007D05B1">
        <w:rPr>
          <w:rFonts w:hint="eastAsia"/>
        </w:rPr>
        <w:t>名称：</w:t>
      </w:r>
    </w:p>
    <w:p w14:paraId="41A795E0" w14:textId="77777777" w:rsidR="000719B8" w:rsidRPr="007D05B1" w:rsidRDefault="00C0739A" w:rsidP="005762A3">
      <w:pPr>
        <w:pStyle w:val="afb"/>
      </w:pPr>
      <w:r w:rsidRPr="007D05B1">
        <w:rPr>
          <w:rFonts w:hint="eastAsia"/>
        </w:rPr>
        <w:t>包号：（以包为单位分别填报，如无此项可不填写）</w:t>
      </w:r>
    </w:p>
    <w:p w14:paraId="552D9235" w14:textId="77777777" w:rsidR="000719B8" w:rsidRPr="007D05B1" w:rsidRDefault="00C0739A" w:rsidP="005762A3">
      <w:pPr>
        <w:pStyle w:val="afb"/>
      </w:pPr>
      <w:r w:rsidRPr="007D05B1">
        <w:rPr>
          <w:rFonts w:hint="eastAsia"/>
        </w:rPr>
        <w:t>价格单位：人民币元</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8"/>
        <w:gridCol w:w="3576"/>
        <w:gridCol w:w="992"/>
        <w:gridCol w:w="1243"/>
        <w:gridCol w:w="1134"/>
        <w:gridCol w:w="1134"/>
      </w:tblGrid>
      <w:tr w:rsidR="00A6550E" w:rsidRPr="007D05B1" w14:paraId="4457B0C4" w14:textId="77777777" w:rsidTr="0011510B">
        <w:trPr>
          <w:trHeight w:val="788"/>
          <w:jc w:val="center"/>
        </w:trPr>
        <w:tc>
          <w:tcPr>
            <w:tcW w:w="978" w:type="dxa"/>
            <w:tcBorders>
              <w:top w:val="single" w:sz="12" w:space="0" w:color="auto"/>
              <w:left w:val="single" w:sz="12" w:space="0" w:color="auto"/>
              <w:bottom w:val="single" w:sz="4" w:space="0" w:color="auto"/>
              <w:right w:val="single" w:sz="4" w:space="0" w:color="auto"/>
            </w:tcBorders>
            <w:vAlign w:val="center"/>
            <w:hideMark/>
          </w:tcPr>
          <w:p w14:paraId="504EE14E" w14:textId="77777777" w:rsidR="00B1550B" w:rsidRPr="007D05B1" w:rsidRDefault="00B1550B" w:rsidP="005762A3">
            <w:pPr>
              <w:pStyle w:val="afb"/>
            </w:pPr>
            <w:r w:rsidRPr="007D05B1">
              <w:rPr>
                <w:rFonts w:hint="eastAsia"/>
              </w:rPr>
              <w:t>序号</w:t>
            </w:r>
          </w:p>
        </w:tc>
        <w:tc>
          <w:tcPr>
            <w:tcW w:w="3576" w:type="dxa"/>
            <w:tcBorders>
              <w:top w:val="single" w:sz="12" w:space="0" w:color="auto"/>
              <w:left w:val="single" w:sz="4" w:space="0" w:color="auto"/>
              <w:bottom w:val="single" w:sz="4" w:space="0" w:color="auto"/>
              <w:right w:val="single" w:sz="4" w:space="0" w:color="auto"/>
            </w:tcBorders>
            <w:vAlign w:val="center"/>
            <w:hideMark/>
          </w:tcPr>
          <w:p w14:paraId="7D26564F" w14:textId="77777777" w:rsidR="00B1550B" w:rsidRPr="007D05B1" w:rsidRDefault="00B1550B" w:rsidP="005762A3">
            <w:pPr>
              <w:pStyle w:val="afb"/>
            </w:pPr>
            <w:r w:rsidRPr="007D05B1">
              <w:rPr>
                <w:rFonts w:hint="eastAsia"/>
              </w:rPr>
              <w:t>名称</w:t>
            </w:r>
          </w:p>
        </w:tc>
        <w:tc>
          <w:tcPr>
            <w:tcW w:w="992" w:type="dxa"/>
            <w:tcBorders>
              <w:top w:val="single" w:sz="12" w:space="0" w:color="auto"/>
              <w:left w:val="single" w:sz="4" w:space="0" w:color="auto"/>
              <w:bottom w:val="single" w:sz="4" w:space="0" w:color="auto"/>
              <w:right w:val="single" w:sz="4" w:space="0" w:color="auto"/>
            </w:tcBorders>
            <w:vAlign w:val="center"/>
            <w:hideMark/>
          </w:tcPr>
          <w:p w14:paraId="42CA00E5" w14:textId="77777777" w:rsidR="00B1550B" w:rsidRPr="007D05B1" w:rsidRDefault="00B1550B" w:rsidP="005762A3">
            <w:pPr>
              <w:pStyle w:val="afb"/>
            </w:pPr>
            <w:r w:rsidRPr="007D05B1">
              <w:rPr>
                <w:rFonts w:hint="eastAsia"/>
              </w:rPr>
              <w:t>数量</w:t>
            </w:r>
          </w:p>
        </w:tc>
        <w:tc>
          <w:tcPr>
            <w:tcW w:w="1243" w:type="dxa"/>
            <w:tcBorders>
              <w:top w:val="single" w:sz="12" w:space="0" w:color="auto"/>
              <w:left w:val="single" w:sz="4" w:space="0" w:color="auto"/>
              <w:bottom w:val="single" w:sz="4" w:space="0" w:color="auto"/>
              <w:right w:val="single" w:sz="4" w:space="0" w:color="auto"/>
            </w:tcBorders>
            <w:vAlign w:val="center"/>
            <w:hideMark/>
          </w:tcPr>
          <w:p w14:paraId="5A91361E" w14:textId="77777777" w:rsidR="00B1550B" w:rsidRPr="007D05B1" w:rsidRDefault="00B1550B" w:rsidP="005762A3">
            <w:pPr>
              <w:pStyle w:val="afb"/>
            </w:pPr>
            <w:r w:rsidRPr="007D05B1">
              <w:rPr>
                <w:rFonts w:hint="eastAsia"/>
              </w:rPr>
              <w:t>服务</w:t>
            </w:r>
            <w:r w:rsidRPr="007D05B1">
              <w:t>期限</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FD61071" w14:textId="77777777" w:rsidR="00B1550B" w:rsidRPr="007D05B1" w:rsidRDefault="00B1550B" w:rsidP="005762A3">
            <w:pPr>
              <w:pStyle w:val="afb"/>
            </w:pPr>
            <w:r w:rsidRPr="007D05B1">
              <w:rPr>
                <w:rFonts w:hint="eastAsia"/>
              </w:rPr>
              <w:t>交货地点</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224175FA" w14:textId="77777777" w:rsidR="00B1550B" w:rsidRPr="007D05B1" w:rsidRDefault="00B1550B" w:rsidP="005762A3">
            <w:pPr>
              <w:pStyle w:val="afb"/>
            </w:pPr>
            <w:r w:rsidRPr="007D05B1">
              <w:rPr>
                <w:rFonts w:hint="eastAsia"/>
              </w:rPr>
              <w:t>服务承诺</w:t>
            </w:r>
          </w:p>
        </w:tc>
      </w:tr>
      <w:tr w:rsidR="00A6550E" w:rsidRPr="007D05B1" w14:paraId="4D03FCF8" w14:textId="77777777" w:rsidTr="0011510B">
        <w:trPr>
          <w:trHeight w:val="613"/>
          <w:jc w:val="center"/>
        </w:trPr>
        <w:tc>
          <w:tcPr>
            <w:tcW w:w="978" w:type="dxa"/>
            <w:tcBorders>
              <w:top w:val="single" w:sz="4" w:space="0" w:color="auto"/>
              <w:left w:val="single" w:sz="12" w:space="0" w:color="auto"/>
              <w:bottom w:val="single" w:sz="4" w:space="0" w:color="auto"/>
              <w:right w:val="single" w:sz="4" w:space="0" w:color="auto"/>
            </w:tcBorders>
            <w:vAlign w:val="center"/>
          </w:tcPr>
          <w:p w14:paraId="73252AD6" w14:textId="77777777" w:rsidR="00B1550B" w:rsidRPr="007D05B1" w:rsidRDefault="00B1550B" w:rsidP="005762A3">
            <w:pPr>
              <w:pStyle w:val="afb"/>
            </w:pPr>
            <w:r w:rsidRPr="007D05B1">
              <w:rPr>
                <w:rFonts w:hint="eastAsia"/>
              </w:rPr>
              <w:t>1</w:t>
            </w:r>
          </w:p>
        </w:tc>
        <w:tc>
          <w:tcPr>
            <w:tcW w:w="3576" w:type="dxa"/>
            <w:tcBorders>
              <w:top w:val="single" w:sz="4" w:space="0" w:color="auto"/>
              <w:left w:val="single" w:sz="4" w:space="0" w:color="auto"/>
              <w:bottom w:val="single" w:sz="4" w:space="0" w:color="auto"/>
              <w:right w:val="single" w:sz="4" w:space="0" w:color="auto"/>
            </w:tcBorders>
            <w:vAlign w:val="center"/>
          </w:tcPr>
          <w:p w14:paraId="73E95990" w14:textId="77777777" w:rsidR="00B1550B" w:rsidRPr="007D05B1" w:rsidRDefault="00FC505C" w:rsidP="005762A3">
            <w:pPr>
              <w:pStyle w:val="afb"/>
            </w:pPr>
            <w:r w:rsidRPr="007D05B1">
              <w:rPr>
                <w:rFonts w:hint="eastAsia"/>
              </w:rPr>
              <w:t>中央财经大学沙河校区食堂灶具采购项目</w:t>
            </w:r>
          </w:p>
        </w:tc>
        <w:tc>
          <w:tcPr>
            <w:tcW w:w="992" w:type="dxa"/>
            <w:tcBorders>
              <w:top w:val="single" w:sz="4" w:space="0" w:color="auto"/>
              <w:left w:val="single" w:sz="4" w:space="0" w:color="auto"/>
              <w:bottom w:val="single" w:sz="4" w:space="0" w:color="auto"/>
              <w:right w:val="single" w:sz="4" w:space="0" w:color="auto"/>
            </w:tcBorders>
            <w:vAlign w:val="center"/>
          </w:tcPr>
          <w:p w14:paraId="5A1DD309" w14:textId="77777777" w:rsidR="00B1550B" w:rsidRPr="007D05B1" w:rsidRDefault="007F4E0A" w:rsidP="005762A3">
            <w:pPr>
              <w:pStyle w:val="afb"/>
            </w:pPr>
            <w:r w:rsidRPr="007D05B1">
              <w:rPr>
                <w:rFonts w:hint="eastAsia"/>
              </w:rPr>
              <w:t>1</w:t>
            </w:r>
          </w:p>
        </w:tc>
        <w:tc>
          <w:tcPr>
            <w:tcW w:w="1243" w:type="dxa"/>
            <w:tcBorders>
              <w:top w:val="single" w:sz="4" w:space="0" w:color="auto"/>
              <w:left w:val="single" w:sz="4" w:space="0" w:color="auto"/>
              <w:bottom w:val="single" w:sz="4" w:space="0" w:color="auto"/>
              <w:right w:val="single" w:sz="4" w:space="0" w:color="auto"/>
            </w:tcBorders>
            <w:vAlign w:val="center"/>
          </w:tcPr>
          <w:p w14:paraId="4535E57F" w14:textId="77777777" w:rsidR="00B1550B" w:rsidRPr="007D05B1" w:rsidRDefault="00B1550B" w:rsidP="005762A3">
            <w:pPr>
              <w:pStyle w:val="afb"/>
            </w:pPr>
          </w:p>
        </w:tc>
        <w:tc>
          <w:tcPr>
            <w:tcW w:w="1134" w:type="dxa"/>
            <w:tcBorders>
              <w:top w:val="single" w:sz="4" w:space="0" w:color="auto"/>
              <w:left w:val="single" w:sz="4" w:space="0" w:color="auto"/>
              <w:bottom w:val="single" w:sz="4" w:space="0" w:color="auto"/>
              <w:right w:val="single" w:sz="4" w:space="0" w:color="auto"/>
            </w:tcBorders>
            <w:vAlign w:val="center"/>
          </w:tcPr>
          <w:p w14:paraId="3FB22230" w14:textId="77777777" w:rsidR="00B1550B" w:rsidRPr="007D05B1" w:rsidRDefault="00B1550B" w:rsidP="005762A3">
            <w:pPr>
              <w:pStyle w:val="afb"/>
            </w:pPr>
          </w:p>
        </w:tc>
        <w:tc>
          <w:tcPr>
            <w:tcW w:w="1134" w:type="dxa"/>
            <w:tcBorders>
              <w:top w:val="single" w:sz="4" w:space="0" w:color="auto"/>
              <w:left w:val="single" w:sz="4" w:space="0" w:color="auto"/>
              <w:bottom w:val="single" w:sz="4" w:space="0" w:color="auto"/>
              <w:right w:val="single" w:sz="4" w:space="0" w:color="auto"/>
            </w:tcBorders>
            <w:vAlign w:val="center"/>
          </w:tcPr>
          <w:p w14:paraId="2FD6583E" w14:textId="77777777" w:rsidR="00B1550B" w:rsidRPr="007D05B1" w:rsidRDefault="00B1550B" w:rsidP="005762A3">
            <w:pPr>
              <w:pStyle w:val="afb"/>
            </w:pPr>
          </w:p>
        </w:tc>
      </w:tr>
      <w:tr w:rsidR="00B1550B" w:rsidRPr="007D05B1" w14:paraId="40F86204" w14:textId="77777777" w:rsidTr="0011510B">
        <w:trPr>
          <w:trHeight w:val="133"/>
          <w:jc w:val="center"/>
        </w:trPr>
        <w:tc>
          <w:tcPr>
            <w:tcW w:w="978" w:type="dxa"/>
            <w:tcBorders>
              <w:top w:val="single" w:sz="4" w:space="0" w:color="auto"/>
              <w:left w:val="single" w:sz="12" w:space="0" w:color="auto"/>
              <w:bottom w:val="single" w:sz="4" w:space="0" w:color="auto"/>
              <w:right w:val="single" w:sz="4" w:space="0" w:color="auto"/>
            </w:tcBorders>
            <w:vAlign w:val="center"/>
            <w:hideMark/>
          </w:tcPr>
          <w:p w14:paraId="2D0C83A5" w14:textId="77777777" w:rsidR="00B1550B" w:rsidRPr="007D05B1" w:rsidRDefault="00B1550B" w:rsidP="005762A3">
            <w:pPr>
              <w:pStyle w:val="afb"/>
            </w:pPr>
            <w:r w:rsidRPr="007D05B1">
              <w:rPr>
                <w:rFonts w:hint="eastAsia"/>
              </w:rPr>
              <w:t>合计：</w:t>
            </w:r>
          </w:p>
        </w:tc>
        <w:tc>
          <w:tcPr>
            <w:tcW w:w="3576" w:type="dxa"/>
            <w:tcBorders>
              <w:top w:val="single" w:sz="4" w:space="0" w:color="auto"/>
              <w:left w:val="single" w:sz="4" w:space="0" w:color="auto"/>
              <w:bottom w:val="single" w:sz="4" w:space="0" w:color="auto"/>
              <w:right w:val="single" w:sz="4" w:space="0" w:color="auto"/>
            </w:tcBorders>
            <w:vAlign w:val="center"/>
            <w:hideMark/>
          </w:tcPr>
          <w:p w14:paraId="54232AB4" w14:textId="77777777" w:rsidR="00B1550B" w:rsidRPr="007D05B1" w:rsidRDefault="00B1550B" w:rsidP="005762A3">
            <w:pPr>
              <w:pStyle w:val="afb"/>
            </w:pPr>
            <w:r w:rsidRPr="007D05B1">
              <w:rPr>
                <w:rFonts w:hint="eastAsia"/>
              </w:rPr>
              <w:t>小写：元</w:t>
            </w:r>
          </w:p>
        </w:tc>
        <w:tc>
          <w:tcPr>
            <w:tcW w:w="4503" w:type="dxa"/>
            <w:gridSpan w:val="4"/>
            <w:tcBorders>
              <w:top w:val="single" w:sz="4" w:space="0" w:color="auto"/>
              <w:left w:val="single" w:sz="4" w:space="0" w:color="auto"/>
              <w:bottom w:val="single" w:sz="4" w:space="0" w:color="auto"/>
              <w:right w:val="single" w:sz="4" w:space="0" w:color="auto"/>
            </w:tcBorders>
            <w:vAlign w:val="center"/>
            <w:hideMark/>
          </w:tcPr>
          <w:p w14:paraId="642A2C75" w14:textId="77777777" w:rsidR="00B1550B" w:rsidRPr="007D05B1" w:rsidRDefault="00B1550B" w:rsidP="005762A3">
            <w:pPr>
              <w:pStyle w:val="afb"/>
            </w:pPr>
            <w:r w:rsidRPr="007D05B1">
              <w:rPr>
                <w:rFonts w:hint="eastAsia"/>
              </w:rPr>
              <w:t>大写：元</w:t>
            </w:r>
          </w:p>
        </w:tc>
      </w:tr>
    </w:tbl>
    <w:p w14:paraId="13D5014F" w14:textId="77777777" w:rsidR="00A77280" w:rsidRPr="007D05B1" w:rsidRDefault="00A77280" w:rsidP="005762A3">
      <w:pPr>
        <w:pStyle w:val="afb"/>
      </w:pPr>
    </w:p>
    <w:p w14:paraId="6D9FDC9C" w14:textId="77777777" w:rsidR="00A1572D" w:rsidRPr="007D05B1" w:rsidRDefault="00A1572D" w:rsidP="005762A3">
      <w:pPr>
        <w:pStyle w:val="afb"/>
      </w:pPr>
    </w:p>
    <w:p w14:paraId="28DF2D42" w14:textId="77777777" w:rsidR="00A1572D" w:rsidRPr="007D05B1" w:rsidRDefault="00A1572D" w:rsidP="005762A3">
      <w:pPr>
        <w:pStyle w:val="afb"/>
      </w:pPr>
    </w:p>
    <w:p w14:paraId="14D7F5B3" w14:textId="77777777" w:rsidR="000719B8" w:rsidRPr="007D05B1" w:rsidRDefault="00427B78" w:rsidP="005762A3">
      <w:pPr>
        <w:pStyle w:val="afb"/>
      </w:pPr>
      <w:r w:rsidRPr="007D05B1">
        <w:rPr>
          <w:rFonts w:hint="eastAsia"/>
        </w:rPr>
        <w:t>响应人</w:t>
      </w:r>
      <w:r w:rsidR="00C0739A" w:rsidRPr="007D05B1">
        <w:rPr>
          <w:rFonts w:hint="eastAsia"/>
        </w:rPr>
        <w:t>名称（盖章）：</w:t>
      </w:r>
    </w:p>
    <w:p w14:paraId="3BF99AC3" w14:textId="77777777" w:rsidR="000719B8" w:rsidRPr="007D05B1" w:rsidRDefault="00427B78" w:rsidP="005762A3">
      <w:pPr>
        <w:pStyle w:val="afb"/>
      </w:pPr>
      <w:r w:rsidRPr="007D05B1">
        <w:rPr>
          <w:rFonts w:hint="eastAsia"/>
        </w:rPr>
        <w:t>响应人</w:t>
      </w:r>
      <w:r w:rsidR="00C0739A" w:rsidRPr="007D05B1">
        <w:rPr>
          <w:rFonts w:hint="eastAsia"/>
        </w:rPr>
        <w:t>授权代表（签字）：</w:t>
      </w:r>
    </w:p>
    <w:p w14:paraId="71B2F04C" w14:textId="77777777" w:rsidR="000719B8" w:rsidRPr="007D05B1" w:rsidRDefault="00C0739A" w:rsidP="005762A3">
      <w:pPr>
        <w:pStyle w:val="afb"/>
      </w:pPr>
      <w:r w:rsidRPr="007D05B1">
        <w:rPr>
          <w:rFonts w:hint="eastAsia"/>
        </w:rPr>
        <w:t>注：</w:t>
      </w:r>
      <w:r w:rsidRPr="007D05B1">
        <w:t>1</w:t>
      </w:r>
      <w:r w:rsidRPr="007D05B1">
        <w:rPr>
          <w:rFonts w:hint="eastAsia"/>
        </w:rPr>
        <w:t>、此表应按</w:t>
      </w:r>
      <w:r w:rsidR="00427B78" w:rsidRPr="007D05B1">
        <w:rPr>
          <w:rFonts w:hint="eastAsia"/>
        </w:rPr>
        <w:t>响应人</w:t>
      </w:r>
      <w:r w:rsidRPr="007D05B1">
        <w:rPr>
          <w:rFonts w:hint="eastAsia"/>
        </w:rPr>
        <w:t>须知的规定密封标记并单独递交。</w:t>
      </w:r>
    </w:p>
    <w:p w14:paraId="78B97C0E" w14:textId="77777777" w:rsidR="000719B8" w:rsidRPr="007D05B1" w:rsidRDefault="00C0739A" w:rsidP="005762A3">
      <w:pPr>
        <w:pStyle w:val="afb"/>
      </w:pPr>
      <w:r w:rsidRPr="007D05B1">
        <w:t>2</w:t>
      </w:r>
      <w:r w:rsidRPr="007D05B1">
        <w:rPr>
          <w:rFonts w:hint="eastAsia"/>
        </w:rPr>
        <w:t>、各项货物详细技术性能应另页描述。</w:t>
      </w:r>
    </w:p>
    <w:p w14:paraId="7ED92D61" w14:textId="77777777" w:rsidR="000719B8" w:rsidRPr="007D05B1" w:rsidRDefault="00C0739A" w:rsidP="005762A3">
      <w:pPr>
        <w:pStyle w:val="afb"/>
      </w:pPr>
      <w:r w:rsidRPr="007D05B1">
        <w:t>3</w:t>
      </w:r>
      <w:r w:rsidRPr="007D05B1">
        <w:rPr>
          <w:rFonts w:hint="eastAsia"/>
        </w:rPr>
        <w:t>、除可填报项目外，对本表的任何实质性修改将被视为非实质性响应投标，从而导致该投标被拒绝。</w:t>
      </w:r>
    </w:p>
    <w:p w14:paraId="6CAECBA9" w14:textId="77777777" w:rsidR="00C0739A" w:rsidRPr="007D05B1" w:rsidRDefault="00C0739A" w:rsidP="0021416F"/>
    <w:p w14:paraId="08C8021E" w14:textId="77777777" w:rsidR="00C0739A" w:rsidRPr="007D05B1" w:rsidRDefault="00C0739A" w:rsidP="0021416F"/>
    <w:p w14:paraId="7C05E5C7" w14:textId="77777777" w:rsidR="00C0739A" w:rsidRPr="007D05B1" w:rsidRDefault="00C0739A" w:rsidP="0021416F"/>
    <w:p w14:paraId="094CFBEE" w14:textId="77777777" w:rsidR="00C0739A" w:rsidRPr="007D05B1" w:rsidRDefault="00C0739A" w:rsidP="0021416F"/>
    <w:p w14:paraId="69699E05" w14:textId="77777777" w:rsidR="00C0739A" w:rsidRPr="007D05B1" w:rsidRDefault="00C0739A" w:rsidP="0021416F"/>
    <w:p w14:paraId="13E00760" w14:textId="77777777" w:rsidR="00C0739A" w:rsidRPr="007D05B1" w:rsidRDefault="00C0739A" w:rsidP="0021416F"/>
    <w:p w14:paraId="1487B463" w14:textId="77777777" w:rsidR="00C0739A" w:rsidRPr="007D05B1" w:rsidRDefault="00C0739A" w:rsidP="0021416F"/>
    <w:p w14:paraId="351FEA85" w14:textId="77777777" w:rsidR="00C0739A" w:rsidRPr="007D05B1" w:rsidRDefault="00C0739A" w:rsidP="0021416F"/>
    <w:p w14:paraId="2474BEC5" w14:textId="77777777" w:rsidR="00C0739A" w:rsidRPr="007D05B1" w:rsidRDefault="00C0739A" w:rsidP="0021416F"/>
    <w:p w14:paraId="2DC745DD" w14:textId="77777777" w:rsidR="00C0739A" w:rsidRPr="007D05B1" w:rsidRDefault="00C0739A" w:rsidP="0021416F"/>
    <w:p w14:paraId="50CFEEE6" w14:textId="77777777" w:rsidR="00C0739A" w:rsidRPr="007D05B1" w:rsidRDefault="00C0739A" w:rsidP="0021416F"/>
    <w:p w14:paraId="540CCF8F" w14:textId="77777777" w:rsidR="00C0739A" w:rsidRPr="007D05B1" w:rsidRDefault="00C0739A" w:rsidP="0021416F"/>
    <w:p w14:paraId="0A839145" w14:textId="77777777" w:rsidR="00C0739A" w:rsidRPr="007D05B1" w:rsidRDefault="00C0739A" w:rsidP="0021416F">
      <w:pPr>
        <w:tabs>
          <w:tab w:val="left" w:pos="6930"/>
        </w:tabs>
      </w:pPr>
      <w:r w:rsidRPr="007D05B1">
        <w:tab/>
      </w:r>
    </w:p>
    <w:p w14:paraId="7468C241" w14:textId="77777777" w:rsidR="00C0739A" w:rsidRPr="007D05B1" w:rsidRDefault="00C0739A" w:rsidP="0021416F"/>
    <w:p w14:paraId="71F12EAC" w14:textId="77777777" w:rsidR="00C0739A" w:rsidRPr="007D05B1" w:rsidRDefault="00C0739A" w:rsidP="0021416F"/>
    <w:p w14:paraId="4C986E73" w14:textId="77777777" w:rsidR="00C0739A" w:rsidRPr="007D05B1" w:rsidRDefault="00C0739A" w:rsidP="0021416F">
      <w:pPr>
        <w:sectPr w:rsidR="00C0739A" w:rsidRPr="007D05B1" w:rsidSect="00F748E8">
          <w:pgSz w:w="11906" w:h="16838"/>
          <w:pgMar w:top="1134" w:right="1134" w:bottom="1021" w:left="1418" w:header="851" w:footer="851" w:gutter="0"/>
          <w:cols w:space="720"/>
          <w:docGrid w:type="linesAndChars" w:linePitch="312"/>
        </w:sectPr>
      </w:pPr>
    </w:p>
    <w:p w14:paraId="0ED21642" w14:textId="77777777" w:rsidR="00C0739A" w:rsidRPr="007D05B1" w:rsidRDefault="008F7C8D" w:rsidP="003A279F">
      <w:pPr>
        <w:pStyle w:val="3"/>
        <w:numPr>
          <w:ilvl w:val="0"/>
          <w:numId w:val="24"/>
        </w:numPr>
        <w:spacing w:line="415" w:lineRule="auto"/>
        <w:rPr>
          <w:rFonts w:ascii="Calibri" w:hAnsi="Calibri"/>
        </w:rPr>
      </w:pPr>
      <w:bookmarkStart w:id="65" w:name="_Ref477176437"/>
      <w:bookmarkStart w:id="66" w:name="_Toc10535342"/>
      <w:r>
        <w:rPr>
          <w:noProof/>
        </w:rPr>
        <w:lastRenderedPageBreak/>
        <w:pict w14:anchorId="1977DE46">
          <v:rect id="矩形 7" o:spid="_x0000_s1027" style="position:absolute;left:0;text-align:left;margin-left:-.25pt;margin-top:53.35pt;width:468pt;height:40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" strokeweight="1pt">
            <v:stroke dashstyle="dash"/>
            <v:shadow color="#868686"/>
          </v:rect>
        </w:pict>
      </w:r>
      <w:r w:rsidR="00C0739A" w:rsidRPr="007D05B1">
        <w:rPr>
          <w:rFonts w:ascii="Calibri" w:hAnsi="Calibri" w:hint="eastAsia"/>
        </w:rPr>
        <w:t>货物、服务分项报价表</w:t>
      </w:r>
      <w:bookmarkEnd w:id="65"/>
      <w:bookmarkEnd w:id="66"/>
    </w:p>
    <w:p w14:paraId="2CACABB5" w14:textId="77777777" w:rsidR="00C0739A" w:rsidRPr="007D05B1" w:rsidRDefault="00C0739A" w:rsidP="005762A3">
      <w:pPr>
        <w:pStyle w:val="afb"/>
      </w:pPr>
    </w:p>
    <w:p w14:paraId="77440E66" w14:textId="77777777" w:rsidR="00C503EC" w:rsidRPr="007D05B1" w:rsidRDefault="00C0739A" w:rsidP="005762A3">
      <w:pPr>
        <w:pStyle w:val="afb"/>
      </w:pPr>
      <w:r w:rsidRPr="007D05B1">
        <w:rPr>
          <w:rFonts w:hint="eastAsia"/>
        </w:rPr>
        <w:t>项目名称：</w:t>
      </w:r>
      <w:r w:rsidR="00FC505C" w:rsidRPr="007D05B1">
        <w:rPr>
          <w:rFonts w:hint="eastAsia"/>
        </w:rPr>
        <w:t>中央财经大学沙河校区食堂灶具采购项目</w:t>
      </w:r>
    </w:p>
    <w:p w14:paraId="08E9627C" w14:textId="77777777" w:rsidR="000719B8" w:rsidRPr="007D05B1" w:rsidRDefault="00C0739A" w:rsidP="005762A3">
      <w:pPr>
        <w:pStyle w:val="afb"/>
      </w:pPr>
      <w:r w:rsidRPr="007D05B1">
        <w:rPr>
          <w:rFonts w:hint="eastAsia"/>
        </w:rPr>
        <w:t>项目编号：</w:t>
      </w:r>
    </w:p>
    <w:p w14:paraId="7C73D33C" w14:textId="77777777" w:rsidR="000719B8" w:rsidRPr="007D05B1" w:rsidRDefault="00427B78" w:rsidP="005762A3">
      <w:pPr>
        <w:pStyle w:val="afb"/>
      </w:pPr>
      <w:r w:rsidRPr="007D05B1">
        <w:rPr>
          <w:rFonts w:hint="eastAsia"/>
        </w:rPr>
        <w:t>响应人</w:t>
      </w:r>
      <w:r w:rsidR="00C0739A" w:rsidRPr="007D05B1">
        <w:rPr>
          <w:rFonts w:hint="eastAsia"/>
        </w:rPr>
        <w:t>名称：</w:t>
      </w:r>
    </w:p>
    <w:p w14:paraId="027B9ABD" w14:textId="77777777" w:rsidR="000719B8" w:rsidRPr="007D05B1" w:rsidRDefault="000719B8" w:rsidP="005762A3">
      <w:pPr>
        <w:pStyle w:val="afb"/>
      </w:pPr>
    </w:p>
    <w:p w14:paraId="5AEBF48A" w14:textId="77777777" w:rsidR="000719B8" w:rsidRPr="007D05B1" w:rsidRDefault="00C0739A" w:rsidP="005762A3">
      <w:pPr>
        <w:pStyle w:val="afb"/>
      </w:pPr>
      <w:r w:rsidRPr="007D05B1">
        <w:rPr>
          <w:rFonts w:hint="eastAsia"/>
        </w:rPr>
        <w:t>（价格单位</w:t>
      </w:r>
      <w:r w:rsidRPr="007D05B1">
        <w:t>:</w:t>
      </w:r>
      <w:r w:rsidRPr="007D05B1">
        <w:rPr>
          <w:rFonts w:hint="eastAsia"/>
        </w:rPr>
        <w:t>人民币元）</w:t>
      </w:r>
    </w:p>
    <w:p w14:paraId="29112E99" w14:textId="77777777" w:rsidR="000719B8" w:rsidRPr="007D05B1" w:rsidRDefault="000719B8" w:rsidP="005762A3">
      <w:pPr>
        <w:pStyle w:val="afb"/>
      </w:pPr>
    </w:p>
    <w:p w14:paraId="1335739C" w14:textId="77777777" w:rsidR="00A77280" w:rsidRPr="007D05B1" w:rsidRDefault="00A77280" w:rsidP="005762A3">
      <w:pPr>
        <w:pStyle w:val="afb"/>
      </w:pPr>
    </w:p>
    <w:tbl>
      <w:tblPr>
        <w:tblW w:w="8930" w:type="dxa"/>
        <w:tblInd w:w="2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08"/>
        <w:gridCol w:w="1096"/>
        <w:gridCol w:w="709"/>
        <w:gridCol w:w="709"/>
        <w:gridCol w:w="709"/>
        <w:gridCol w:w="708"/>
        <w:gridCol w:w="709"/>
        <w:gridCol w:w="887"/>
        <w:gridCol w:w="1133"/>
        <w:gridCol w:w="1562"/>
      </w:tblGrid>
      <w:tr w:rsidR="00A6550E" w:rsidRPr="007D05B1" w14:paraId="66CB1E61" w14:textId="77777777" w:rsidTr="0011510B">
        <w:trPr>
          <w:trHeight w:val="788"/>
        </w:trPr>
        <w:tc>
          <w:tcPr>
            <w:tcW w:w="708" w:type="dxa"/>
            <w:tcBorders>
              <w:top w:val="single" w:sz="12" w:space="0" w:color="auto"/>
            </w:tcBorders>
            <w:vAlign w:val="center"/>
          </w:tcPr>
          <w:p w14:paraId="04A0DADA" w14:textId="77777777" w:rsidR="00A1572D" w:rsidRPr="007D05B1" w:rsidRDefault="00A1572D" w:rsidP="005762A3">
            <w:pPr>
              <w:pStyle w:val="afb"/>
            </w:pPr>
            <w:r w:rsidRPr="007D05B1">
              <w:rPr>
                <w:rFonts w:hint="eastAsia"/>
              </w:rPr>
              <w:t>序号</w:t>
            </w:r>
          </w:p>
        </w:tc>
        <w:tc>
          <w:tcPr>
            <w:tcW w:w="1096" w:type="dxa"/>
            <w:tcBorders>
              <w:top w:val="single" w:sz="12" w:space="0" w:color="auto"/>
            </w:tcBorders>
            <w:vAlign w:val="center"/>
          </w:tcPr>
          <w:p w14:paraId="29F892FF" w14:textId="77777777" w:rsidR="00A1572D" w:rsidRPr="007D05B1" w:rsidRDefault="00A1572D" w:rsidP="005762A3">
            <w:pPr>
              <w:pStyle w:val="afb"/>
            </w:pPr>
            <w:r w:rsidRPr="007D05B1">
              <w:rPr>
                <w:rFonts w:hint="eastAsia"/>
              </w:rPr>
              <w:t>货物名称</w:t>
            </w:r>
          </w:p>
        </w:tc>
        <w:tc>
          <w:tcPr>
            <w:tcW w:w="709" w:type="dxa"/>
            <w:tcBorders>
              <w:top w:val="single" w:sz="12" w:space="0" w:color="auto"/>
            </w:tcBorders>
          </w:tcPr>
          <w:p w14:paraId="402C0426" w14:textId="77777777" w:rsidR="00A1572D" w:rsidRPr="007D05B1" w:rsidRDefault="00A1572D" w:rsidP="005762A3">
            <w:pPr>
              <w:pStyle w:val="afb"/>
            </w:pPr>
            <w:r w:rsidRPr="007D05B1">
              <w:rPr>
                <w:rFonts w:hint="eastAsia"/>
              </w:rPr>
              <w:t>规格</w:t>
            </w:r>
          </w:p>
        </w:tc>
        <w:tc>
          <w:tcPr>
            <w:tcW w:w="709" w:type="dxa"/>
            <w:tcBorders>
              <w:top w:val="single" w:sz="12" w:space="0" w:color="auto"/>
            </w:tcBorders>
          </w:tcPr>
          <w:p w14:paraId="73A7F287" w14:textId="77777777" w:rsidR="00A1572D" w:rsidRPr="007D05B1" w:rsidRDefault="00A1572D" w:rsidP="005762A3">
            <w:pPr>
              <w:pStyle w:val="afb"/>
            </w:pPr>
            <w:r w:rsidRPr="007D05B1">
              <w:rPr>
                <w:rFonts w:hint="eastAsia"/>
              </w:rPr>
              <w:t>单位</w:t>
            </w:r>
          </w:p>
        </w:tc>
        <w:tc>
          <w:tcPr>
            <w:tcW w:w="709" w:type="dxa"/>
            <w:tcBorders>
              <w:top w:val="single" w:sz="12" w:space="0" w:color="auto"/>
            </w:tcBorders>
          </w:tcPr>
          <w:p w14:paraId="0D102540" w14:textId="77777777" w:rsidR="00A1572D" w:rsidRPr="007D05B1" w:rsidRDefault="00A1572D" w:rsidP="005762A3">
            <w:pPr>
              <w:pStyle w:val="afb"/>
            </w:pPr>
            <w:r w:rsidRPr="007D05B1">
              <w:rPr>
                <w:rFonts w:hint="eastAsia"/>
              </w:rPr>
              <w:t>数量</w:t>
            </w:r>
          </w:p>
        </w:tc>
        <w:tc>
          <w:tcPr>
            <w:tcW w:w="708" w:type="dxa"/>
            <w:tcBorders>
              <w:top w:val="single" w:sz="12" w:space="0" w:color="auto"/>
            </w:tcBorders>
            <w:vAlign w:val="center"/>
          </w:tcPr>
          <w:p w14:paraId="3F71B3A2" w14:textId="77777777" w:rsidR="00A1572D" w:rsidRPr="007D05B1" w:rsidRDefault="00A1572D" w:rsidP="005762A3">
            <w:pPr>
              <w:pStyle w:val="afb"/>
            </w:pPr>
            <w:r w:rsidRPr="007D05B1">
              <w:rPr>
                <w:rFonts w:hint="eastAsia"/>
              </w:rPr>
              <w:t>单价</w:t>
            </w:r>
          </w:p>
        </w:tc>
        <w:tc>
          <w:tcPr>
            <w:tcW w:w="709" w:type="dxa"/>
            <w:tcBorders>
              <w:top w:val="single" w:sz="12" w:space="0" w:color="auto"/>
            </w:tcBorders>
            <w:vAlign w:val="center"/>
          </w:tcPr>
          <w:p w14:paraId="08052E37" w14:textId="77777777" w:rsidR="00A1572D" w:rsidRPr="007D05B1" w:rsidRDefault="00A1572D" w:rsidP="005762A3">
            <w:pPr>
              <w:pStyle w:val="afb"/>
            </w:pPr>
            <w:r w:rsidRPr="007D05B1">
              <w:rPr>
                <w:rFonts w:hint="eastAsia"/>
              </w:rPr>
              <w:t>总价</w:t>
            </w:r>
          </w:p>
        </w:tc>
        <w:tc>
          <w:tcPr>
            <w:tcW w:w="887" w:type="dxa"/>
            <w:tcBorders>
              <w:top w:val="single" w:sz="12" w:space="0" w:color="auto"/>
            </w:tcBorders>
            <w:vAlign w:val="center"/>
          </w:tcPr>
          <w:p w14:paraId="49CA97B9" w14:textId="77777777" w:rsidR="00A1572D" w:rsidRPr="007D05B1" w:rsidRDefault="00A1572D" w:rsidP="005762A3">
            <w:pPr>
              <w:pStyle w:val="afb"/>
            </w:pPr>
            <w:r w:rsidRPr="007D05B1">
              <w:rPr>
                <w:rFonts w:hint="eastAsia"/>
              </w:rPr>
              <w:t>交货期</w:t>
            </w:r>
          </w:p>
        </w:tc>
        <w:tc>
          <w:tcPr>
            <w:tcW w:w="1133" w:type="dxa"/>
            <w:tcBorders>
              <w:top w:val="single" w:sz="12" w:space="0" w:color="auto"/>
            </w:tcBorders>
            <w:vAlign w:val="center"/>
          </w:tcPr>
          <w:p w14:paraId="7C2B6055" w14:textId="77777777" w:rsidR="00A1572D" w:rsidRPr="007D05B1" w:rsidRDefault="00A1572D" w:rsidP="005762A3">
            <w:pPr>
              <w:pStyle w:val="afb"/>
            </w:pPr>
            <w:r w:rsidRPr="007D05B1">
              <w:rPr>
                <w:rFonts w:hint="eastAsia"/>
              </w:rPr>
              <w:t>交货地点</w:t>
            </w:r>
          </w:p>
        </w:tc>
        <w:tc>
          <w:tcPr>
            <w:tcW w:w="1562" w:type="dxa"/>
            <w:tcBorders>
              <w:top w:val="single" w:sz="12" w:space="0" w:color="auto"/>
              <w:right w:val="single" w:sz="4" w:space="0" w:color="auto"/>
            </w:tcBorders>
            <w:vAlign w:val="center"/>
          </w:tcPr>
          <w:p w14:paraId="271B8BB3" w14:textId="77777777" w:rsidR="00A1572D" w:rsidRPr="007D05B1" w:rsidRDefault="00A1572D" w:rsidP="005762A3">
            <w:pPr>
              <w:pStyle w:val="afb"/>
            </w:pPr>
            <w:r w:rsidRPr="007D05B1">
              <w:rPr>
                <w:rFonts w:hint="eastAsia"/>
              </w:rPr>
              <w:t>售后服务承诺</w:t>
            </w:r>
          </w:p>
        </w:tc>
      </w:tr>
      <w:tr w:rsidR="00A6550E" w:rsidRPr="007D05B1" w14:paraId="5CBE2CC6" w14:textId="77777777" w:rsidTr="00A1572D">
        <w:trPr>
          <w:trHeight w:val="613"/>
        </w:trPr>
        <w:tc>
          <w:tcPr>
            <w:tcW w:w="708" w:type="dxa"/>
            <w:vAlign w:val="center"/>
          </w:tcPr>
          <w:p w14:paraId="19594C9A" w14:textId="77777777" w:rsidR="00A1572D" w:rsidRPr="007D05B1" w:rsidRDefault="00A1572D" w:rsidP="005762A3">
            <w:pPr>
              <w:pStyle w:val="afb"/>
            </w:pPr>
          </w:p>
        </w:tc>
        <w:tc>
          <w:tcPr>
            <w:tcW w:w="1096" w:type="dxa"/>
            <w:vAlign w:val="center"/>
          </w:tcPr>
          <w:p w14:paraId="11DC6FDD" w14:textId="77777777" w:rsidR="00A1572D" w:rsidRPr="007D05B1" w:rsidRDefault="00A1572D" w:rsidP="005762A3">
            <w:pPr>
              <w:pStyle w:val="afb"/>
            </w:pPr>
          </w:p>
        </w:tc>
        <w:tc>
          <w:tcPr>
            <w:tcW w:w="709" w:type="dxa"/>
            <w:vAlign w:val="center"/>
          </w:tcPr>
          <w:p w14:paraId="50BC2270" w14:textId="77777777" w:rsidR="00A1572D" w:rsidRPr="007D05B1" w:rsidRDefault="00A1572D" w:rsidP="005762A3">
            <w:pPr>
              <w:pStyle w:val="afb"/>
            </w:pPr>
          </w:p>
        </w:tc>
        <w:tc>
          <w:tcPr>
            <w:tcW w:w="709" w:type="dxa"/>
            <w:vAlign w:val="center"/>
          </w:tcPr>
          <w:p w14:paraId="5C820285" w14:textId="77777777" w:rsidR="00A1572D" w:rsidRPr="007D05B1" w:rsidRDefault="00A1572D" w:rsidP="005762A3">
            <w:pPr>
              <w:pStyle w:val="afb"/>
            </w:pPr>
          </w:p>
        </w:tc>
        <w:tc>
          <w:tcPr>
            <w:tcW w:w="709" w:type="dxa"/>
            <w:vAlign w:val="center"/>
          </w:tcPr>
          <w:p w14:paraId="02A78E5F" w14:textId="77777777" w:rsidR="00A1572D" w:rsidRPr="007D05B1" w:rsidRDefault="00A1572D" w:rsidP="005762A3">
            <w:pPr>
              <w:pStyle w:val="afb"/>
            </w:pPr>
          </w:p>
        </w:tc>
        <w:tc>
          <w:tcPr>
            <w:tcW w:w="708" w:type="dxa"/>
            <w:vAlign w:val="center"/>
          </w:tcPr>
          <w:p w14:paraId="710D951F" w14:textId="77777777" w:rsidR="00A1572D" w:rsidRPr="007D05B1" w:rsidRDefault="00A1572D" w:rsidP="005762A3">
            <w:pPr>
              <w:pStyle w:val="afb"/>
            </w:pPr>
          </w:p>
        </w:tc>
        <w:tc>
          <w:tcPr>
            <w:tcW w:w="709" w:type="dxa"/>
            <w:vAlign w:val="center"/>
          </w:tcPr>
          <w:p w14:paraId="311EB276" w14:textId="77777777" w:rsidR="00A1572D" w:rsidRPr="007D05B1" w:rsidRDefault="00A1572D" w:rsidP="005762A3">
            <w:pPr>
              <w:pStyle w:val="afb"/>
            </w:pPr>
          </w:p>
        </w:tc>
        <w:tc>
          <w:tcPr>
            <w:tcW w:w="887" w:type="dxa"/>
            <w:vAlign w:val="center"/>
          </w:tcPr>
          <w:p w14:paraId="01B12E84" w14:textId="77777777" w:rsidR="00A1572D" w:rsidRPr="007D05B1" w:rsidRDefault="00A1572D" w:rsidP="005762A3">
            <w:pPr>
              <w:pStyle w:val="afb"/>
            </w:pPr>
          </w:p>
        </w:tc>
        <w:tc>
          <w:tcPr>
            <w:tcW w:w="1133" w:type="dxa"/>
            <w:vAlign w:val="center"/>
          </w:tcPr>
          <w:p w14:paraId="055222AC" w14:textId="77777777" w:rsidR="00A1572D" w:rsidRPr="007D05B1" w:rsidRDefault="00A1572D" w:rsidP="005762A3">
            <w:pPr>
              <w:pStyle w:val="afb"/>
            </w:pPr>
          </w:p>
        </w:tc>
        <w:tc>
          <w:tcPr>
            <w:tcW w:w="1562" w:type="dxa"/>
            <w:tcBorders>
              <w:right w:val="single" w:sz="4" w:space="0" w:color="auto"/>
            </w:tcBorders>
            <w:vAlign w:val="center"/>
          </w:tcPr>
          <w:p w14:paraId="3B08D41D" w14:textId="77777777" w:rsidR="00A1572D" w:rsidRPr="007D05B1" w:rsidRDefault="00A1572D" w:rsidP="005762A3">
            <w:pPr>
              <w:pStyle w:val="afb"/>
            </w:pPr>
          </w:p>
        </w:tc>
      </w:tr>
      <w:tr w:rsidR="00B1550B" w:rsidRPr="00A6550E" w14:paraId="3902EAD8" w14:textId="77777777" w:rsidTr="00A1572D">
        <w:trPr>
          <w:trHeight w:val="133"/>
        </w:trPr>
        <w:tc>
          <w:tcPr>
            <w:tcW w:w="708" w:type="dxa"/>
            <w:tcBorders>
              <w:bottom w:val="single" w:sz="12" w:space="0" w:color="auto"/>
            </w:tcBorders>
            <w:vAlign w:val="center"/>
          </w:tcPr>
          <w:p w14:paraId="06C88718" w14:textId="77777777" w:rsidR="00A1572D" w:rsidRPr="007D05B1" w:rsidRDefault="00A1572D" w:rsidP="005762A3">
            <w:pPr>
              <w:pStyle w:val="afb"/>
            </w:pPr>
            <w:r w:rsidRPr="007D05B1">
              <w:rPr>
                <w:rFonts w:hint="eastAsia"/>
              </w:rPr>
              <w:t>合计：</w:t>
            </w:r>
          </w:p>
        </w:tc>
        <w:tc>
          <w:tcPr>
            <w:tcW w:w="2514" w:type="dxa"/>
            <w:gridSpan w:val="3"/>
            <w:tcBorders>
              <w:bottom w:val="single" w:sz="12" w:space="0" w:color="auto"/>
            </w:tcBorders>
            <w:vAlign w:val="center"/>
          </w:tcPr>
          <w:p w14:paraId="55F34B0E" w14:textId="77777777" w:rsidR="00A1572D" w:rsidRPr="007D05B1" w:rsidRDefault="00A1572D" w:rsidP="005762A3">
            <w:pPr>
              <w:pStyle w:val="afb"/>
            </w:pPr>
            <w:r w:rsidRPr="007D05B1">
              <w:rPr>
                <w:rFonts w:hint="eastAsia"/>
              </w:rPr>
              <w:t>小写：元</w:t>
            </w:r>
          </w:p>
        </w:tc>
        <w:tc>
          <w:tcPr>
            <w:tcW w:w="5708" w:type="dxa"/>
            <w:gridSpan w:val="6"/>
            <w:tcBorders>
              <w:bottom w:val="single" w:sz="12" w:space="0" w:color="auto"/>
              <w:right w:val="single" w:sz="4" w:space="0" w:color="auto"/>
            </w:tcBorders>
            <w:vAlign w:val="center"/>
          </w:tcPr>
          <w:p w14:paraId="71933FC9" w14:textId="77777777" w:rsidR="00A1572D" w:rsidRPr="007F4E0A" w:rsidRDefault="00A1572D" w:rsidP="005762A3">
            <w:pPr>
              <w:pStyle w:val="afb"/>
            </w:pPr>
            <w:r w:rsidRPr="007D05B1">
              <w:rPr>
                <w:rFonts w:hint="eastAsia"/>
              </w:rPr>
              <w:t>大写：元</w:t>
            </w:r>
          </w:p>
        </w:tc>
      </w:tr>
    </w:tbl>
    <w:p w14:paraId="3FF83ECE" w14:textId="77777777" w:rsidR="00A1572D" w:rsidRPr="00A6550E" w:rsidRDefault="00A1572D" w:rsidP="005762A3">
      <w:pPr>
        <w:pStyle w:val="afb"/>
      </w:pPr>
    </w:p>
    <w:p w14:paraId="318E329D" w14:textId="77777777" w:rsidR="00A1572D" w:rsidRPr="00A6550E" w:rsidRDefault="00A1572D" w:rsidP="005762A3">
      <w:pPr>
        <w:pStyle w:val="afb"/>
      </w:pPr>
    </w:p>
    <w:sectPr w:rsidR="00A1572D" w:rsidRPr="00A6550E" w:rsidSect="009F7342">
      <w:pgSz w:w="11906" w:h="16838"/>
      <w:pgMar w:top="1134" w:right="1134" w:bottom="1021" w:left="1418" w:header="851" w:footer="851"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8D5E6" w14:textId="77777777" w:rsidR="008F7C8D" w:rsidRDefault="008F7C8D">
      <w:r>
        <w:separator/>
      </w:r>
    </w:p>
  </w:endnote>
  <w:endnote w:type="continuationSeparator" w:id="0">
    <w:p w14:paraId="193B4E88" w14:textId="77777777" w:rsidR="008F7C8D" w:rsidRDefault="008F7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EF36" w14:textId="77777777" w:rsidR="005762A3" w:rsidRDefault="00496E24">
    <w:pPr>
      <w:pStyle w:val="ae"/>
      <w:framePr w:wrap="around" w:vAnchor="text" w:hAnchor="margin" w:xAlign="center" w:y="1"/>
      <w:rPr>
        <w:rStyle w:val="a3"/>
      </w:rPr>
    </w:pPr>
    <w:r>
      <w:rPr>
        <w:rStyle w:val="a3"/>
      </w:rPr>
      <w:fldChar w:fldCharType="begin"/>
    </w:r>
    <w:r w:rsidR="005762A3">
      <w:rPr>
        <w:rStyle w:val="a3"/>
      </w:rPr>
      <w:instrText xml:space="preserve">PAGE  </w:instrText>
    </w:r>
    <w:r>
      <w:rPr>
        <w:rStyle w:val="a3"/>
      </w:rPr>
      <w:fldChar w:fldCharType="separate"/>
    </w:r>
    <w:r w:rsidR="005762A3">
      <w:rPr>
        <w:rStyle w:val="a3"/>
      </w:rPr>
      <w:t>2</w:t>
    </w:r>
    <w:r>
      <w:rPr>
        <w:rStyle w:val="a3"/>
      </w:rPr>
      <w:fldChar w:fldCharType="end"/>
    </w:r>
  </w:p>
  <w:p w14:paraId="0727A2D1" w14:textId="77777777" w:rsidR="005762A3" w:rsidRDefault="005762A3">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374D4" w14:textId="77777777" w:rsidR="005762A3" w:rsidRDefault="005762A3">
    <w:pPr>
      <w:pStyle w:val="ae"/>
      <w:jc w:val="center"/>
    </w:pPr>
  </w:p>
  <w:p w14:paraId="2B05CED8" w14:textId="77777777" w:rsidR="005762A3" w:rsidRDefault="005762A3" w:rsidP="00E232F8">
    <w:pPr>
      <w:pStyle w:val="ae"/>
      <w:tabs>
        <w:tab w:val="clear" w:pos="4153"/>
        <w:tab w:val="center" w:pos="4677"/>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27657" w14:textId="77777777" w:rsidR="008F7C8D" w:rsidRDefault="008F7C8D">
      <w:r>
        <w:separator/>
      </w:r>
    </w:p>
  </w:footnote>
  <w:footnote w:type="continuationSeparator" w:id="0">
    <w:p w14:paraId="3E6E9FB1" w14:textId="77777777" w:rsidR="008F7C8D" w:rsidRDefault="008F7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D6854" w14:textId="77777777" w:rsidR="005762A3" w:rsidRDefault="005762A3">
    <w:pPr>
      <w:pStyle w:val="af3"/>
      <w:pBdr>
        <w:top w:val="none" w:sz="0" w:space="0" w:color="auto"/>
        <w:left w:val="none" w:sz="0" w:space="0" w:color="auto"/>
        <w:bottom w:val="none" w:sz="0" w:space="0" w:color="auto"/>
        <w:right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1B89" w14:textId="77777777" w:rsidR="005762A3" w:rsidRDefault="005762A3">
    <w:pPr>
      <w:pStyle w:val="af3"/>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5B79"/>
    <w:multiLevelType w:val="hybridMultilevel"/>
    <w:tmpl w:val="0ECE41E4"/>
    <w:lvl w:ilvl="0" w:tplc="4C280A9E">
      <w:start w:val="1"/>
      <w:numFmt w:val="decimal"/>
      <w:lvlText w:val="%1、"/>
      <w:lvlJc w:val="left"/>
      <w:pPr>
        <w:ind w:left="840" w:hanging="420"/>
      </w:pPr>
      <w:rPr>
        <w:rFonts w:eastAsia="黑体"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 w15:restartNumberingAfterBreak="0">
    <w:nsid w:val="0AE477E2"/>
    <w:multiLevelType w:val="hybridMultilevel"/>
    <w:tmpl w:val="B4D4C7B8"/>
    <w:lvl w:ilvl="0" w:tplc="1BD07BF0">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15:restartNumberingAfterBreak="0">
    <w:nsid w:val="0C0665D5"/>
    <w:multiLevelType w:val="hybridMultilevel"/>
    <w:tmpl w:val="F5B82EA0"/>
    <w:lvl w:ilvl="0" w:tplc="4C280A9E">
      <w:start w:val="1"/>
      <w:numFmt w:val="decimal"/>
      <w:lvlText w:val="%1、"/>
      <w:lvlJc w:val="left"/>
      <w:pPr>
        <w:ind w:left="780" w:hanging="420"/>
      </w:pPr>
      <w:rPr>
        <w:rFonts w:eastAsia="黑体" w:cs="Times New Roman" w:hint="eastAsia"/>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3" w15:restartNumberingAfterBreak="0">
    <w:nsid w:val="120507F9"/>
    <w:multiLevelType w:val="multilevel"/>
    <w:tmpl w:val="67908F7E"/>
    <w:lvl w:ilvl="0">
      <w:start w:val="1"/>
      <w:numFmt w:val="decimal"/>
      <w:lvlText w:val="%1、"/>
      <w:lvlJc w:val="left"/>
      <w:pPr>
        <w:ind w:left="425" w:hanging="425"/>
      </w:pPr>
      <w:rPr>
        <w:rFonts w:eastAsia="黑体"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4" w15:restartNumberingAfterBreak="0">
    <w:nsid w:val="123E0034"/>
    <w:multiLevelType w:val="multilevel"/>
    <w:tmpl w:val="67908F7E"/>
    <w:lvl w:ilvl="0">
      <w:start w:val="1"/>
      <w:numFmt w:val="decimal"/>
      <w:lvlText w:val="%1、"/>
      <w:lvlJc w:val="left"/>
      <w:pPr>
        <w:ind w:left="425" w:hanging="425"/>
      </w:pPr>
      <w:rPr>
        <w:rFonts w:eastAsia="黑体"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5" w15:restartNumberingAfterBreak="0">
    <w:nsid w:val="166C6541"/>
    <w:multiLevelType w:val="hybridMultilevel"/>
    <w:tmpl w:val="7D18A0E4"/>
    <w:lvl w:ilvl="0" w:tplc="4C280A9E">
      <w:start w:val="1"/>
      <w:numFmt w:val="decimal"/>
      <w:lvlText w:val="%1、"/>
      <w:lvlJc w:val="left"/>
      <w:pPr>
        <w:ind w:left="840" w:hanging="420"/>
      </w:pPr>
      <w:rPr>
        <w:rFonts w:eastAsia="黑体"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15:restartNumberingAfterBreak="0">
    <w:nsid w:val="18594D4C"/>
    <w:multiLevelType w:val="multilevel"/>
    <w:tmpl w:val="18594D4C"/>
    <w:lvl w:ilvl="0">
      <w:start w:val="1"/>
      <w:numFmt w:val="chineseCountingThousand"/>
      <w:suff w:val="space"/>
      <w:lvlText w:val="%1、"/>
      <w:lvlJc w:val="left"/>
      <w:pPr>
        <w:ind w:left="1262"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8AB7DF7"/>
    <w:multiLevelType w:val="multilevel"/>
    <w:tmpl w:val="53D6BABC"/>
    <w:lvl w:ilvl="0">
      <w:start w:val="1"/>
      <w:numFmt w:val="decimal"/>
      <w:lvlText w:val="%1、"/>
      <w:lvlJc w:val="left"/>
      <w:pPr>
        <w:tabs>
          <w:tab w:val="num" w:pos="660"/>
        </w:tabs>
        <w:ind w:left="660" w:hanging="420"/>
      </w:pPr>
      <w:rPr>
        <w:rFonts w:eastAsia="黑体"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 w15:restartNumberingAfterBreak="0">
    <w:nsid w:val="1E026269"/>
    <w:multiLevelType w:val="multilevel"/>
    <w:tmpl w:val="67908F7E"/>
    <w:lvl w:ilvl="0">
      <w:start w:val="1"/>
      <w:numFmt w:val="decimal"/>
      <w:lvlText w:val="%1、"/>
      <w:lvlJc w:val="left"/>
      <w:pPr>
        <w:ind w:left="425" w:hanging="425"/>
      </w:pPr>
      <w:rPr>
        <w:rFonts w:eastAsia="黑体"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9" w15:restartNumberingAfterBreak="0">
    <w:nsid w:val="1F343393"/>
    <w:multiLevelType w:val="hybridMultilevel"/>
    <w:tmpl w:val="A536B008"/>
    <w:lvl w:ilvl="0" w:tplc="04090013">
      <w:start w:val="1"/>
      <w:numFmt w:val="chineseCountingThousand"/>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15:restartNumberingAfterBreak="0">
    <w:nsid w:val="20713473"/>
    <w:multiLevelType w:val="multilevel"/>
    <w:tmpl w:val="67908F7E"/>
    <w:lvl w:ilvl="0">
      <w:start w:val="1"/>
      <w:numFmt w:val="decimal"/>
      <w:lvlText w:val="%1、"/>
      <w:lvlJc w:val="left"/>
      <w:pPr>
        <w:ind w:left="425" w:hanging="425"/>
      </w:pPr>
      <w:rPr>
        <w:rFonts w:eastAsia="黑体"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1" w15:restartNumberingAfterBreak="0">
    <w:nsid w:val="24B0223B"/>
    <w:multiLevelType w:val="hybridMultilevel"/>
    <w:tmpl w:val="BB649B10"/>
    <w:lvl w:ilvl="0" w:tplc="1BD07BF0">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2" w15:restartNumberingAfterBreak="0">
    <w:nsid w:val="345903FF"/>
    <w:multiLevelType w:val="hybridMultilevel"/>
    <w:tmpl w:val="D49ABAA0"/>
    <w:lvl w:ilvl="0" w:tplc="04090013">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38827F53"/>
    <w:multiLevelType w:val="hybridMultilevel"/>
    <w:tmpl w:val="D49ABAA0"/>
    <w:lvl w:ilvl="0" w:tplc="04090013">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3AC138FB"/>
    <w:multiLevelType w:val="hybridMultilevel"/>
    <w:tmpl w:val="523AF0BC"/>
    <w:lvl w:ilvl="0" w:tplc="C0C838E0">
      <w:start w:val="1"/>
      <w:numFmt w:val="decimal"/>
      <w:suff w:val="nothing"/>
      <w:lvlText w:val="%1"/>
      <w:lvlJc w:val="left"/>
      <w:rPr>
        <w:rFonts w:eastAsia="黑体"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15:restartNumberingAfterBreak="0">
    <w:nsid w:val="3E061E76"/>
    <w:multiLevelType w:val="hybridMultilevel"/>
    <w:tmpl w:val="F5B82EA0"/>
    <w:lvl w:ilvl="0" w:tplc="4C280A9E">
      <w:start w:val="1"/>
      <w:numFmt w:val="decimal"/>
      <w:lvlText w:val="%1、"/>
      <w:lvlJc w:val="left"/>
      <w:pPr>
        <w:ind w:left="780" w:hanging="420"/>
      </w:pPr>
      <w:rPr>
        <w:rFonts w:eastAsia="黑体" w:cs="Times New Roman" w:hint="eastAsia"/>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6" w15:restartNumberingAfterBreak="0">
    <w:nsid w:val="3EA910F5"/>
    <w:multiLevelType w:val="hybridMultilevel"/>
    <w:tmpl w:val="65E0BE06"/>
    <w:lvl w:ilvl="0" w:tplc="1F4E62C4">
      <w:start w:val="1"/>
      <w:numFmt w:val="decimal"/>
      <w:suff w:val="nothing"/>
      <w:lvlText w:val="%1、"/>
      <w:lvlJc w:val="left"/>
      <w:pPr>
        <w:ind w:left="1260" w:hanging="420"/>
      </w:pPr>
      <w:rPr>
        <w:rFonts w:eastAsia="黑体" w:cs="Times New Roman" w:hint="eastAsia"/>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17" w15:restartNumberingAfterBreak="0">
    <w:nsid w:val="3FCF2CDA"/>
    <w:multiLevelType w:val="multilevel"/>
    <w:tmpl w:val="3FCF2CDA"/>
    <w:lvl w:ilvl="0">
      <w:start w:val="1"/>
      <w:numFmt w:val="decimal"/>
      <w:lvlText w:val="%1、"/>
      <w:lvlJc w:val="left"/>
      <w:pPr>
        <w:ind w:left="845" w:hanging="420"/>
      </w:pPr>
      <w:rPr>
        <w:rFonts w:eastAsia="黑体"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8" w15:restartNumberingAfterBreak="0">
    <w:nsid w:val="418B41D1"/>
    <w:multiLevelType w:val="hybridMultilevel"/>
    <w:tmpl w:val="D49ABAA0"/>
    <w:lvl w:ilvl="0" w:tplc="04090013">
      <w:start w:val="1"/>
      <w:numFmt w:val="chineseCountingThousand"/>
      <w:lvlText w:val="%1、"/>
      <w:lvlJc w:val="left"/>
      <w:pPr>
        <w:ind w:left="420" w:hanging="420"/>
      </w:pPr>
      <w:rPr>
        <w:rFonts w:cs="Times New Roman"/>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15:restartNumberingAfterBreak="0">
    <w:nsid w:val="48D97A78"/>
    <w:multiLevelType w:val="hybridMultilevel"/>
    <w:tmpl w:val="4524F84C"/>
    <w:lvl w:ilvl="0" w:tplc="1BD07BF0">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0" w15:restartNumberingAfterBreak="0">
    <w:nsid w:val="493373F5"/>
    <w:multiLevelType w:val="multilevel"/>
    <w:tmpl w:val="67908F7E"/>
    <w:lvl w:ilvl="0">
      <w:start w:val="1"/>
      <w:numFmt w:val="decimal"/>
      <w:lvlText w:val="%1、"/>
      <w:lvlJc w:val="left"/>
      <w:pPr>
        <w:ind w:left="425" w:hanging="425"/>
      </w:pPr>
      <w:rPr>
        <w:rFonts w:eastAsia="黑体"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1" w15:restartNumberingAfterBreak="0">
    <w:nsid w:val="4A933519"/>
    <w:multiLevelType w:val="hybridMultilevel"/>
    <w:tmpl w:val="9FF4CFFC"/>
    <w:lvl w:ilvl="0" w:tplc="1BD07BF0">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2" w15:restartNumberingAfterBreak="0">
    <w:nsid w:val="4DFA2E01"/>
    <w:multiLevelType w:val="hybridMultilevel"/>
    <w:tmpl w:val="3312BA7E"/>
    <w:lvl w:ilvl="0" w:tplc="1BD07BF0">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3" w15:restartNumberingAfterBreak="0">
    <w:nsid w:val="58352F99"/>
    <w:multiLevelType w:val="hybridMultilevel"/>
    <w:tmpl w:val="2ABE47F8"/>
    <w:lvl w:ilvl="0" w:tplc="4C280A9E">
      <w:start w:val="1"/>
      <w:numFmt w:val="decimal"/>
      <w:lvlText w:val="%1、"/>
      <w:lvlJc w:val="left"/>
      <w:pPr>
        <w:ind w:left="780" w:hanging="420"/>
      </w:pPr>
      <w:rPr>
        <w:rFonts w:eastAsia="黑体" w:cs="Times New Roman" w:hint="eastAsia"/>
      </w:rPr>
    </w:lvl>
    <w:lvl w:ilvl="1" w:tplc="45D443B8">
      <w:start w:val="6"/>
      <w:numFmt w:val="bullet"/>
      <w:lvlText w:val=""/>
      <w:lvlJc w:val="left"/>
      <w:pPr>
        <w:ind w:left="1140" w:hanging="360"/>
      </w:pPr>
      <w:rPr>
        <w:rFonts w:ascii="Wingdings" w:eastAsia="宋体" w:hAnsi="Wingdings" w:hint="default"/>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24" w15:restartNumberingAfterBreak="0">
    <w:nsid w:val="58E3474A"/>
    <w:multiLevelType w:val="hybridMultilevel"/>
    <w:tmpl w:val="5B10DA78"/>
    <w:lvl w:ilvl="0" w:tplc="4C280A9E">
      <w:start w:val="1"/>
      <w:numFmt w:val="decimal"/>
      <w:lvlText w:val="%1、"/>
      <w:lvlJc w:val="left"/>
      <w:pPr>
        <w:ind w:left="840" w:hanging="420"/>
      </w:pPr>
      <w:rPr>
        <w:rFonts w:eastAsia="黑体" w:cs="Times New Roman" w:hint="eastAsia"/>
      </w:rPr>
    </w:lvl>
    <w:lvl w:ilvl="1" w:tplc="B3E881E0">
      <w:start w:val="1"/>
      <w:numFmt w:val="decimal"/>
      <w:lvlText w:val="%2."/>
      <w:lvlJc w:val="left"/>
      <w:pPr>
        <w:ind w:left="1200" w:hanging="360"/>
      </w:pPr>
      <w:rPr>
        <w:rFonts w:cs="Times New Roman" w:hint="default"/>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5" w15:restartNumberingAfterBreak="0">
    <w:nsid w:val="5C15546D"/>
    <w:multiLevelType w:val="multilevel"/>
    <w:tmpl w:val="53D6BABC"/>
    <w:lvl w:ilvl="0">
      <w:start w:val="1"/>
      <w:numFmt w:val="decimal"/>
      <w:lvlText w:val="%1、"/>
      <w:lvlJc w:val="left"/>
      <w:pPr>
        <w:tabs>
          <w:tab w:val="num" w:pos="660"/>
        </w:tabs>
        <w:ind w:left="660" w:hanging="420"/>
      </w:pPr>
      <w:rPr>
        <w:rFonts w:eastAsia="黑体"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6" w15:restartNumberingAfterBreak="0">
    <w:nsid w:val="5F593391"/>
    <w:multiLevelType w:val="hybridMultilevel"/>
    <w:tmpl w:val="1206B17E"/>
    <w:lvl w:ilvl="0" w:tplc="1BD07BF0">
      <w:start w:val="1"/>
      <w:numFmt w:val="decimal"/>
      <w:lvlText w:val="（%1）"/>
      <w:lvlJc w:val="left"/>
      <w:pPr>
        <w:ind w:left="1080" w:hanging="420"/>
      </w:pPr>
      <w:rPr>
        <w:rFonts w:cs="Times New Roman" w:hint="eastAsia"/>
      </w:rPr>
    </w:lvl>
    <w:lvl w:ilvl="1" w:tplc="04090019" w:tentative="1">
      <w:start w:val="1"/>
      <w:numFmt w:val="lowerLetter"/>
      <w:lvlText w:val="%2)"/>
      <w:lvlJc w:val="left"/>
      <w:pPr>
        <w:ind w:left="1500" w:hanging="420"/>
      </w:pPr>
      <w:rPr>
        <w:rFonts w:cs="Times New Roman"/>
      </w:rPr>
    </w:lvl>
    <w:lvl w:ilvl="2" w:tplc="0409001B" w:tentative="1">
      <w:start w:val="1"/>
      <w:numFmt w:val="lowerRoman"/>
      <w:lvlText w:val="%3."/>
      <w:lvlJc w:val="right"/>
      <w:pPr>
        <w:ind w:left="1920" w:hanging="420"/>
      </w:pPr>
      <w:rPr>
        <w:rFonts w:cs="Times New Roman"/>
      </w:rPr>
    </w:lvl>
    <w:lvl w:ilvl="3" w:tplc="0409000F" w:tentative="1">
      <w:start w:val="1"/>
      <w:numFmt w:val="decimal"/>
      <w:lvlText w:val="%4."/>
      <w:lvlJc w:val="left"/>
      <w:pPr>
        <w:ind w:left="2340" w:hanging="420"/>
      </w:pPr>
      <w:rPr>
        <w:rFonts w:cs="Times New Roman"/>
      </w:rPr>
    </w:lvl>
    <w:lvl w:ilvl="4" w:tplc="04090019" w:tentative="1">
      <w:start w:val="1"/>
      <w:numFmt w:val="lowerLetter"/>
      <w:lvlText w:val="%5)"/>
      <w:lvlJc w:val="left"/>
      <w:pPr>
        <w:ind w:left="2760" w:hanging="420"/>
      </w:pPr>
      <w:rPr>
        <w:rFonts w:cs="Times New Roman"/>
      </w:rPr>
    </w:lvl>
    <w:lvl w:ilvl="5" w:tplc="0409001B" w:tentative="1">
      <w:start w:val="1"/>
      <w:numFmt w:val="lowerRoman"/>
      <w:lvlText w:val="%6."/>
      <w:lvlJc w:val="right"/>
      <w:pPr>
        <w:ind w:left="3180" w:hanging="420"/>
      </w:pPr>
      <w:rPr>
        <w:rFonts w:cs="Times New Roman"/>
      </w:rPr>
    </w:lvl>
    <w:lvl w:ilvl="6" w:tplc="0409000F" w:tentative="1">
      <w:start w:val="1"/>
      <w:numFmt w:val="decimal"/>
      <w:lvlText w:val="%7."/>
      <w:lvlJc w:val="left"/>
      <w:pPr>
        <w:ind w:left="3600" w:hanging="420"/>
      </w:pPr>
      <w:rPr>
        <w:rFonts w:cs="Times New Roman"/>
      </w:rPr>
    </w:lvl>
    <w:lvl w:ilvl="7" w:tplc="04090019" w:tentative="1">
      <w:start w:val="1"/>
      <w:numFmt w:val="lowerLetter"/>
      <w:lvlText w:val="%8)"/>
      <w:lvlJc w:val="left"/>
      <w:pPr>
        <w:ind w:left="4020" w:hanging="420"/>
      </w:pPr>
      <w:rPr>
        <w:rFonts w:cs="Times New Roman"/>
      </w:rPr>
    </w:lvl>
    <w:lvl w:ilvl="8" w:tplc="0409001B" w:tentative="1">
      <w:start w:val="1"/>
      <w:numFmt w:val="lowerRoman"/>
      <w:lvlText w:val="%9."/>
      <w:lvlJc w:val="right"/>
      <w:pPr>
        <w:ind w:left="4440" w:hanging="420"/>
      </w:pPr>
      <w:rPr>
        <w:rFonts w:cs="Times New Roman"/>
      </w:rPr>
    </w:lvl>
  </w:abstractNum>
  <w:abstractNum w:abstractNumId="27" w15:restartNumberingAfterBreak="0">
    <w:nsid w:val="651A6D58"/>
    <w:multiLevelType w:val="hybridMultilevel"/>
    <w:tmpl w:val="52A8550C"/>
    <w:lvl w:ilvl="0" w:tplc="1BD07BF0">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8" w15:restartNumberingAfterBreak="0">
    <w:nsid w:val="65484E1B"/>
    <w:multiLevelType w:val="hybridMultilevel"/>
    <w:tmpl w:val="21A8A718"/>
    <w:lvl w:ilvl="0" w:tplc="CF9E7514">
      <w:start w:val="1"/>
      <w:numFmt w:val="decimal"/>
      <w:lvlText w:val="附件%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9" w15:restartNumberingAfterBreak="0">
    <w:nsid w:val="6578033F"/>
    <w:multiLevelType w:val="hybridMultilevel"/>
    <w:tmpl w:val="3DAC40AC"/>
    <w:lvl w:ilvl="0" w:tplc="69DA39F0">
      <w:start w:val="5"/>
      <w:numFmt w:val="japaneseCounting"/>
      <w:lvlText w:val="（%1）"/>
      <w:lvlJc w:val="left"/>
      <w:pPr>
        <w:ind w:left="825" w:hanging="72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30" w15:restartNumberingAfterBreak="0">
    <w:nsid w:val="699E2EBD"/>
    <w:multiLevelType w:val="hybridMultilevel"/>
    <w:tmpl w:val="7D18A0E4"/>
    <w:lvl w:ilvl="0" w:tplc="4C280A9E">
      <w:start w:val="1"/>
      <w:numFmt w:val="decimal"/>
      <w:lvlText w:val="%1、"/>
      <w:lvlJc w:val="left"/>
      <w:pPr>
        <w:ind w:left="840" w:hanging="420"/>
      </w:pPr>
      <w:rPr>
        <w:rFonts w:eastAsia="黑体"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1" w15:restartNumberingAfterBreak="0">
    <w:nsid w:val="6A7C6CE4"/>
    <w:multiLevelType w:val="hybridMultilevel"/>
    <w:tmpl w:val="621C5EAE"/>
    <w:lvl w:ilvl="0" w:tplc="4C280A9E">
      <w:start w:val="1"/>
      <w:numFmt w:val="decimal"/>
      <w:lvlText w:val="%1、"/>
      <w:lvlJc w:val="left"/>
      <w:pPr>
        <w:ind w:left="840" w:hanging="420"/>
      </w:pPr>
      <w:rPr>
        <w:rFonts w:eastAsia="黑体" w:cs="Times New Roman" w:hint="eastAsia"/>
      </w:rPr>
    </w:lvl>
    <w:lvl w:ilvl="1" w:tplc="4C280A9E">
      <w:start w:val="1"/>
      <w:numFmt w:val="decimal"/>
      <w:lvlText w:val="%2、"/>
      <w:lvlJc w:val="left"/>
      <w:pPr>
        <w:ind w:left="1260" w:hanging="420"/>
      </w:pPr>
      <w:rPr>
        <w:rFonts w:eastAsia="黑体" w:cs="Times New Roman" w:hint="eastAsia"/>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2" w15:restartNumberingAfterBreak="0">
    <w:nsid w:val="75713D50"/>
    <w:multiLevelType w:val="hybridMultilevel"/>
    <w:tmpl w:val="A536B008"/>
    <w:lvl w:ilvl="0" w:tplc="04090013">
      <w:start w:val="1"/>
      <w:numFmt w:val="chineseCountingThousand"/>
      <w:lvlText w:val="%1、"/>
      <w:lvlJc w:val="left"/>
      <w:pPr>
        <w:ind w:left="4674" w:hanging="420"/>
      </w:pPr>
      <w:rPr>
        <w:rFonts w:cs="Times New Roman"/>
      </w:rPr>
    </w:lvl>
    <w:lvl w:ilvl="1" w:tplc="04090019" w:tentative="1">
      <w:start w:val="1"/>
      <w:numFmt w:val="lowerLetter"/>
      <w:lvlText w:val="%2)"/>
      <w:lvlJc w:val="left"/>
      <w:pPr>
        <w:ind w:left="5094" w:hanging="420"/>
      </w:pPr>
      <w:rPr>
        <w:rFonts w:cs="Times New Roman"/>
      </w:rPr>
    </w:lvl>
    <w:lvl w:ilvl="2" w:tplc="0409001B" w:tentative="1">
      <w:start w:val="1"/>
      <w:numFmt w:val="lowerRoman"/>
      <w:lvlText w:val="%3."/>
      <w:lvlJc w:val="right"/>
      <w:pPr>
        <w:ind w:left="5514" w:hanging="420"/>
      </w:pPr>
      <w:rPr>
        <w:rFonts w:cs="Times New Roman"/>
      </w:rPr>
    </w:lvl>
    <w:lvl w:ilvl="3" w:tplc="0409000F" w:tentative="1">
      <w:start w:val="1"/>
      <w:numFmt w:val="decimal"/>
      <w:lvlText w:val="%4."/>
      <w:lvlJc w:val="left"/>
      <w:pPr>
        <w:ind w:left="5934" w:hanging="420"/>
      </w:pPr>
      <w:rPr>
        <w:rFonts w:cs="Times New Roman"/>
      </w:rPr>
    </w:lvl>
    <w:lvl w:ilvl="4" w:tplc="04090019" w:tentative="1">
      <w:start w:val="1"/>
      <w:numFmt w:val="lowerLetter"/>
      <w:lvlText w:val="%5)"/>
      <w:lvlJc w:val="left"/>
      <w:pPr>
        <w:ind w:left="6354" w:hanging="420"/>
      </w:pPr>
      <w:rPr>
        <w:rFonts w:cs="Times New Roman"/>
      </w:rPr>
    </w:lvl>
    <w:lvl w:ilvl="5" w:tplc="0409001B" w:tentative="1">
      <w:start w:val="1"/>
      <w:numFmt w:val="lowerRoman"/>
      <w:lvlText w:val="%6."/>
      <w:lvlJc w:val="right"/>
      <w:pPr>
        <w:ind w:left="6774" w:hanging="420"/>
      </w:pPr>
      <w:rPr>
        <w:rFonts w:cs="Times New Roman"/>
      </w:rPr>
    </w:lvl>
    <w:lvl w:ilvl="6" w:tplc="0409000F" w:tentative="1">
      <w:start w:val="1"/>
      <w:numFmt w:val="decimal"/>
      <w:lvlText w:val="%7."/>
      <w:lvlJc w:val="left"/>
      <w:pPr>
        <w:ind w:left="7194" w:hanging="420"/>
      </w:pPr>
      <w:rPr>
        <w:rFonts w:cs="Times New Roman"/>
      </w:rPr>
    </w:lvl>
    <w:lvl w:ilvl="7" w:tplc="04090019" w:tentative="1">
      <w:start w:val="1"/>
      <w:numFmt w:val="lowerLetter"/>
      <w:lvlText w:val="%8)"/>
      <w:lvlJc w:val="left"/>
      <w:pPr>
        <w:ind w:left="7614" w:hanging="420"/>
      </w:pPr>
      <w:rPr>
        <w:rFonts w:cs="Times New Roman"/>
      </w:rPr>
    </w:lvl>
    <w:lvl w:ilvl="8" w:tplc="0409001B" w:tentative="1">
      <w:start w:val="1"/>
      <w:numFmt w:val="lowerRoman"/>
      <w:lvlText w:val="%9."/>
      <w:lvlJc w:val="right"/>
      <w:pPr>
        <w:ind w:left="8034" w:hanging="420"/>
      </w:pPr>
      <w:rPr>
        <w:rFonts w:cs="Times New Roman"/>
      </w:rPr>
    </w:lvl>
  </w:abstractNum>
  <w:abstractNum w:abstractNumId="33" w15:restartNumberingAfterBreak="0">
    <w:nsid w:val="7693295B"/>
    <w:multiLevelType w:val="hybridMultilevel"/>
    <w:tmpl w:val="7D18A0E4"/>
    <w:lvl w:ilvl="0" w:tplc="4C280A9E">
      <w:start w:val="1"/>
      <w:numFmt w:val="decimal"/>
      <w:lvlText w:val="%1、"/>
      <w:lvlJc w:val="left"/>
      <w:pPr>
        <w:ind w:left="840" w:hanging="420"/>
      </w:pPr>
      <w:rPr>
        <w:rFonts w:eastAsia="黑体"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4" w15:restartNumberingAfterBreak="0">
    <w:nsid w:val="7946496B"/>
    <w:multiLevelType w:val="hybridMultilevel"/>
    <w:tmpl w:val="5B10DA78"/>
    <w:lvl w:ilvl="0" w:tplc="4C280A9E">
      <w:start w:val="1"/>
      <w:numFmt w:val="decimal"/>
      <w:lvlText w:val="%1、"/>
      <w:lvlJc w:val="left"/>
      <w:pPr>
        <w:ind w:left="840" w:hanging="420"/>
      </w:pPr>
      <w:rPr>
        <w:rFonts w:eastAsia="黑体" w:cs="Times New Roman" w:hint="eastAsia"/>
      </w:rPr>
    </w:lvl>
    <w:lvl w:ilvl="1" w:tplc="B3E881E0">
      <w:start w:val="1"/>
      <w:numFmt w:val="decimal"/>
      <w:lvlText w:val="%2."/>
      <w:lvlJc w:val="left"/>
      <w:pPr>
        <w:ind w:left="1200" w:hanging="360"/>
      </w:pPr>
      <w:rPr>
        <w:rFonts w:cs="Times New Roman" w:hint="default"/>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5" w15:restartNumberingAfterBreak="0">
    <w:nsid w:val="7D0036D2"/>
    <w:multiLevelType w:val="hybridMultilevel"/>
    <w:tmpl w:val="7D18A0E4"/>
    <w:lvl w:ilvl="0" w:tplc="4C280A9E">
      <w:start w:val="1"/>
      <w:numFmt w:val="decimal"/>
      <w:lvlText w:val="%1、"/>
      <w:lvlJc w:val="left"/>
      <w:pPr>
        <w:ind w:left="840" w:hanging="420"/>
      </w:pPr>
      <w:rPr>
        <w:rFonts w:eastAsia="黑体"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6" w15:restartNumberingAfterBreak="0">
    <w:nsid w:val="7FF76C5C"/>
    <w:multiLevelType w:val="multilevel"/>
    <w:tmpl w:val="67908F7E"/>
    <w:lvl w:ilvl="0">
      <w:start w:val="1"/>
      <w:numFmt w:val="decimal"/>
      <w:lvlText w:val="%1、"/>
      <w:lvlJc w:val="left"/>
      <w:pPr>
        <w:ind w:left="425" w:hanging="425"/>
      </w:pPr>
      <w:rPr>
        <w:rFonts w:eastAsia="黑体"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num w:numId="1">
    <w:abstractNumId w:val="13"/>
  </w:num>
  <w:num w:numId="2">
    <w:abstractNumId w:val="2"/>
  </w:num>
  <w:num w:numId="3">
    <w:abstractNumId w:val="23"/>
  </w:num>
  <w:num w:numId="4">
    <w:abstractNumId w:val="3"/>
  </w:num>
  <w:num w:numId="5">
    <w:abstractNumId w:val="20"/>
  </w:num>
  <w:num w:numId="6">
    <w:abstractNumId w:val="8"/>
  </w:num>
  <w:num w:numId="7">
    <w:abstractNumId w:val="4"/>
  </w:num>
  <w:num w:numId="8">
    <w:abstractNumId w:val="36"/>
  </w:num>
  <w:num w:numId="9">
    <w:abstractNumId w:val="21"/>
  </w:num>
  <w:num w:numId="10">
    <w:abstractNumId w:val="22"/>
  </w:num>
  <w:num w:numId="11">
    <w:abstractNumId w:val="19"/>
  </w:num>
  <w:num w:numId="12">
    <w:abstractNumId w:val="10"/>
  </w:num>
  <w:num w:numId="13">
    <w:abstractNumId w:val="27"/>
  </w:num>
  <w:num w:numId="14">
    <w:abstractNumId w:val="1"/>
  </w:num>
  <w:num w:numId="15">
    <w:abstractNumId w:val="11"/>
  </w:num>
  <w:num w:numId="16">
    <w:abstractNumId w:val="12"/>
  </w:num>
  <w:num w:numId="17">
    <w:abstractNumId w:val="9"/>
  </w:num>
  <w:num w:numId="18">
    <w:abstractNumId w:val="30"/>
  </w:num>
  <w:num w:numId="19">
    <w:abstractNumId w:val="5"/>
  </w:num>
  <w:num w:numId="20">
    <w:abstractNumId w:val="34"/>
  </w:num>
  <w:num w:numId="21">
    <w:abstractNumId w:val="31"/>
  </w:num>
  <w:num w:numId="22">
    <w:abstractNumId w:val="18"/>
  </w:num>
  <w:num w:numId="23">
    <w:abstractNumId w:val="16"/>
  </w:num>
  <w:num w:numId="24">
    <w:abstractNumId w:val="28"/>
  </w:num>
  <w:num w:numId="25">
    <w:abstractNumId w:val="32"/>
  </w:num>
  <w:num w:numId="26">
    <w:abstractNumId w:val="35"/>
  </w:num>
  <w:num w:numId="27">
    <w:abstractNumId w:val="24"/>
  </w:num>
  <w:num w:numId="28">
    <w:abstractNumId w:val="15"/>
  </w:num>
  <w:num w:numId="29">
    <w:abstractNumId w:val="14"/>
  </w:num>
  <w:num w:numId="30">
    <w:abstractNumId w:val="33"/>
  </w:num>
  <w:num w:numId="31">
    <w:abstractNumId w:val="0"/>
  </w:num>
  <w:num w:numId="32">
    <w:abstractNumId w:val="7"/>
  </w:num>
  <w:num w:numId="33">
    <w:abstractNumId w:val="25"/>
  </w:num>
  <w:num w:numId="34">
    <w:abstractNumId w:val="26"/>
  </w:num>
  <w:num w:numId="35">
    <w:abstractNumId w:val="6"/>
  </w:num>
  <w:num w:numId="36">
    <w:abstractNumId w:val="17"/>
  </w:num>
  <w:num w:numId="37">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53177"/>
    <w:rsid w:val="00001B1F"/>
    <w:rsid w:val="00005769"/>
    <w:rsid w:val="000068B7"/>
    <w:rsid w:val="00007ED8"/>
    <w:rsid w:val="00013E34"/>
    <w:rsid w:val="000146FB"/>
    <w:rsid w:val="00014B58"/>
    <w:rsid w:val="00016EF4"/>
    <w:rsid w:val="00021AA9"/>
    <w:rsid w:val="00022612"/>
    <w:rsid w:val="000272DD"/>
    <w:rsid w:val="000326A4"/>
    <w:rsid w:val="000347AC"/>
    <w:rsid w:val="00034A2E"/>
    <w:rsid w:val="00035E61"/>
    <w:rsid w:val="000428EB"/>
    <w:rsid w:val="00042A14"/>
    <w:rsid w:val="0005080B"/>
    <w:rsid w:val="00050DC0"/>
    <w:rsid w:val="00053177"/>
    <w:rsid w:val="000553FF"/>
    <w:rsid w:val="00057741"/>
    <w:rsid w:val="000655A7"/>
    <w:rsid w:val="00065D20"/>
    <w:rsid w:val="000719B8"/>
    <w:rsid w:val="0007313D"/>
    <w:rsid w:val="00073D35"/>
    <w:rsid w:val="00075131"/>
    <w:rsid w:val="00075D9A"/>
    <w:rsid w:val="000763D3"/>
    <w:rsid w:val="00076553"/>
    <w:rsid w:val="00076A61"/>
    <w:rsid w:val="000864E5"/>
    <w:rsid w:val="000865A5"/>
    <w:rsid w:val="00086BD3"/>
    <w:rsid w:val="00087BFE"/>
    <w:rsid w:val="00091C99"/>
    <w:rsid w:val="00092AC0"/>
    <w:rsid w:val="00094737"/>
    <w:rsid w:val="00094913"/>
    <w:rsid w:val="00095909"/>
    <w:rsid w:val="000A0B33"/>
    <w:rsid w:val="000A388B"/>
    <w:rsid w:val="000A609D"/>
    <w:rsid w:val="000A6298"/>
    <w:rsid w:val="000A7C7C"/>
    <w:rsid w:val="000B6481"/>
    <w:rsid w:val="000B7FED"/>
    <w:rsid w:val="000C0858"/>
    <w:rsid w:val="000C10BE"/>
    <w:rsid w:val="000C141B"/>
    <w:rsid w:val="000C2627"/>
    <w:rsid w:val="000C32D3"/>
    <w:rsid w:val="000C3364"/>
    <w:rsid w:val="000C3B72"/>
    <w:rsid w:val="000D1391"/>
    <w:rsid w:val="000D3C5F"/>
    <w:rsid w:val="000D5AB4"/>
    <w:rsid w:val="000D7E2B"/>
    <w:rsid w:val="000E5BB7"/>
    <w:rsid w:val="000E724B"/>
    <w:rsid w:val="000E7B77"/>
    <w:rsid w:val="000F0FA2"/>
    <w:rsid w:val="000F11CA"/>
    <w:rsid w:val="000F2CA3"/>
    <w:rsid w:val="000F4FC5"/>
    <w:rsid w:val="000F6DD5"/>
    <w:rsid w:val="000F734F"/>
    <w:rsid w:val="00101718"/>
    <w:rsid w:val="001051D0"/>
    <w:rsid w:val="00105F6A"/>
    <w:rsid w:val="00110492"/>
    <w:rsid w:val="001131BD"/>
    <w:rsid w:val="0011510B"/>
    <w:rsid w:val="00121249"/>
    <w:rsid w:val="00125D34"/>
    <w:rsid w:val="00136068"/>
    <w:rsid w:val="00137163"/>
    <w:rsid w:val="00140E47"/>
    <w:rsid w:val="00141303"/>
    <w:rsid w:val="00142818"/>
    <w:rsid w:val="0014333A"/>
    <w:rsid w:val="00143C6B"/>
    <w:rsid w:val="00146DE7"/>
    <w:rsid w:val="0015095C"/>
    <w:rsid w:val="0015267B"/>
    <w:rsid w:val="00172A27"/>
    <w:rsid w:val="00174B2C"/>
    <w:rsid w:val="00175DDD"/>
    <w:rsid w:val="001764E1"/>
    <w:rsid w:val="00176CFB"/>
    <w:rsid w:val="00181999"/>
    <w:rsid w:val="00181AE4"/>
    <w:rsid w:val="00184552"/>
    <w:rsid w:val="0019033A"/>
    <w:rsid w:val="00191F8C"/>
    <w:rsid w:val="00192A56"/>
    <w:rsid w:val="00196775"/>
    <w:rsid w:val="001A031E"/>
    <w:rsid w:val="001A20B9"/>
    <w:rsid w:val="001A3CD1"/>
    <w:rsid w:val="001A58A0"/>
    <w:rsid w:val="001A6E9D"/>
    <w:rsid w:val="001A77B6"/>
    <w:rsid w:val="001A7BFE"/>
    <w:rsid w:val="001A7EF3"/>
    <w:rsid w:val="001B4CBA"/>
    <w:rsid w:val="001B500F"/>
    <w:rsid w:val="001B5AAC"/>
    <w:rsid w:val="001C1C78"/>
    <w:rsid w:val="001C2005"/>
    <w:rsid w:val="001C6CFF"/>
    <w:rsid w:val="001D0084"/>
    <w:rsid w:val="001D1296"/>
    <w:rsid w:val="001D1F55"/>
    <w:rsid w:val="001D2A00"/>
    <w:rsid w:val="001D530A"/>
    <w:rsid w:val="001D5789"/>
    <w:rsid w:val="001E2F38"/>
    <w:rsid w:val="001E4AE6"/>
    <w:rsid w:val="001E6AB7"/>
    <w:rsid w:val="001E6F60"/>
    <w:rsid w:val="001F00EC"/>
    <w:rsid w:val="001F226A"/>
    <w:rsid w:val="001F2CDF"/>
    <w:rsid w:val="001F436C"/>
    <w:rsid w:val="001F458D"/>
    <w:rsid w:val="001F5D8E"/>
    <w:rsid w:val="001F5F48"/>
    <w:rsid w:val="001F6446"/>
    <w:rsid w:val="002005AC"/>
    <w:rsid w:val="00200A0C"/>
    <w:rsid w:val="002012E8"/>
    <w:rsid w:val="00203F38"/>
    <w:rsid w:val="00205845"/>
    <w:rsid w:val="00206792"/>
    <w:rsid w:val="00211AEB"/>
    <w:rsid w:val="00212016"/>
    <w:rsid w:val="00212EA6"/>
    <w:rsid w:val="0021416F"/>
    <w:rsid w:val="00216A3C"/>
    <w:rsid w:val="00216A46"/>
    <w:rsid w:val="00217124"/>
    <w:rsid w:val="0022304A"/>
    <w:rsid w:val="002246E9"/>
    <w:rsid w:val="00225522"/>
    <w:rsid w:val="00225A17"/>
    <w:rsid w:val="00231A99"/>
    <w:rsid w:val="00234593"/>
    <w:rsid w:val="00235EA2"/>
    <w:rsid w:val="00236002"/>
    <w:rsid w:val="00240880"/>
    <w:rsid w:val="00241630"/>
    <w:rsid w:val="00241A35"/>
    <w:rsid w:val="00243AC6"/>
    <w:rsid w:val="00247AE1"/>
    <w:rsid w:val="00251800"/>
    <w:rsid w:val="0025204F"/>
    <w:rsid w:val="002526FD"/>
    <w:rsid w:val="002542C0"/>
    <w:rsid w:val="00256713"/>
    <w:rsid w:val="00256ADA"/>
    <w:rsid w:val="0025715B"/>
    <w:rsid w:val="00257AAE"/>
    <w:rsid w:val="00262106"/>
    <w:rsid w:val="002664BF"/>
    <w:rsid w:val="00267887"/>
    <w:rsid w:val="0027459C"/>
    <w:rsid w:val="00275383"/>
    <w:rsid w:val="002761D3"/>
    <w:rsid w:val="002766D4"/>
    <w:rsid w:val="002813ED"/>
    <w:rsid w:val="00281C6F"/>
    <w:rsid w:val="00281E82"/>
    <w:rsid w:val="002833A2"/>
    <w:rsid w:val="00286B36"/>
    <w:rsid w:val="00287719"/>
    <w:rsid w:val="002877C4"/>
    <w:rsid w:val="0029059D"/>
    <w:rsid w:val="00291C41"/>
    <w:rsid w:val="00297147"/>
    <w:rsid w:val="002A00D3"/>
    <w:rsid w:val="002A4288"/>
    <w:rsid w:val="002A56E6"/>
    <w:rsid w:val="002B2DA2"/>
    <w:rsid w:val="002B48EA"/>
    <w:rsid w:val="002B6A52"/>
    <w:rsid w:val="002B75AF"/>
    <w:rsid w:val="002B7602"/>
    <w:rsid w:val="002B784D"/>
    <w:rsid w:val="002B7DCF"/>
    <w:rsid w:val="002C0074"/>
    <w:rsid w:val="002C07B0"/>
    <w:rsid w:val="002C16FA"/>
    <w:rsid w:val="002C5349"/>
    <w:rsid w:val="002D1135"/>
    <w:rsid w:val="002E03C7"/>
    <w:rsid w:val="002E5BCC"/>
    <w:rsid w:val="002E6DCE"/>
    <w:rsid w:val="002E7A00"/>
    <w:rsid w:val="002E7A16"/>
    <w:rsid w:val="002F0E87"/>
    <w:rsid w:val="002F10AF"/>
    <w:rsid w:val="002F2E53"/>
    <w:rsid w:val="00307F0B"/>
    <w:rsid w:val="00313329"/>
    <w:rsid w:val="003177B7"/>
    <w:rsid w:val="00317B00"/>
    <w:rsid w:val="0032049E"/>
    <w:rsid w:val="00321B9B"/>
    <w:rsid w:val="00322865"/>
    <w:rsid w:val="00323491"/>
    <w:rsid w:val="003246E5"/>
    <w:rsid w:val="00327920"/>
    <w:rsid w:val="00331936"/>
    <w:rsid w:val="0033347A"/>
    <w:rsid w:val="00334953"/>
    <w:rsid w:val="00340A26"/>
    <w:rsid w:val="00340AC5"/>
    <w:rsid w:val="00340D4C"/>
    <w:rsid w:val="00341AE2"/>
    <w:rsid w:val="0034239E"/>
    <w:rsid w:val="003477B6"/>
    <w:rsid w:val="00350772"/>
    <w:rsid w:val="0035366D"/>
    <w:rsid w:val="00354150"/>
    <w:rsid w:val="00367BAE"/>
    <w:rsid w:val="00381603"/>
    <w:rsid w:val="00391CE5"/>
    <w:rsid w:val="003938AA"/>
    <w:rsid w:val="00395630"/>
    <w:rsid w:val="003A0926"/>
    <w:rsid w:val="003A279F"/>
    <w:rsid w:val="003A2A7A"/>
    <w:rsid w:val="003A2E5A"/>
    <w:rsid w:val="003A3CF4"/>
    <w:rsid w:val="003A7465"/>
    <w:rsid w:val="003B069F"/>
    <w:rsid w:val="003B1A3B"/>
    <w:rsid w:val="003B4C5B"/>
    <w:rsid w:val="003B5F61"/>
    <w:rsid w:val="003B610B"/>
    <w:rsid w:val="003B6970"/>
    <w:rsid w:val="003B6DE0"/>
    <w:rsid w:val="003B71DF"/>
    <w:rsid w:val="003C7C0C"/>
    <w:rsid w:val="003D5CEC"/>
    <w:rsid w:val="003D7515"/>
    <w:rsid w:val="003E0C33"/>
    <w:rsid w:val="003E16CC"/>
    <w:rsid w:val="003E1C54"/>
    <w:rsid w:val="003E1DBF"/>
    <w:rsid w:val="003E205B"/>
    <w:rsid w:val="003E464C"/>
    <w:rsid w:val="003E7DF0"/>
    <w:rsid w:val="003F07F8"/>
    <w:rsid w:val="003F195A"/>
    <w:rsid w:val="003F25F0"/>
    <w:rsid w:val="003F2722"/>
    <w:rsid w:val="003F343C"/>
    <w:rsid w:val="003F4F67"/>
    <w:rsid w:val="003F5DB0"/>
    <w:rsid w:val="003F73B3"/>
    <w:rsid w:val="004005F3"/>
    <w:rsid w:val="00403576"/>
    <w:rsid w:val="004049F2"/>
    <w:rsid w:val="004056BC"/>
    <w:rsid w:val="00406FC3"/>
    <w:rsid w:val="004072AF"/>
    <w:rsid w:val="00410F82"/>
    <w:rsid w:val="00412ED2"/>
    <w:rsid w:val="00415E59"/>
    <w:rsid w:val="004178D4"/>
    <w:rsid w:val="00425BF5"/>
    <w:rsid w:val="00427B78"/>
    <w:rsid w:val="00432003"/>
    <w:rsid w:val="0043508B"/>
    <w:rsid w:val="004370EA"/>
    <w:rsid w:val="00437B2A"/>
    <w:rsid w:val="00441EF1"/>
    <w:rsid w:val="00450AFF"/>
    <w:rsid w:val="00452791"/>
    <w:rsid w:val="00452B5F"/>
    <w:rsid w:val="00453588"/>
    <w:rsid w:val="00453F50"/>
    <w:rsid w:val="004568B2"/>
    <w:rsid w:val="0046183D"/>
    <w:rsid w:val="00464FD5"/>
    <w:rsid w:val="00466E32"/>
    <w:rsid w:val="00467415"/>
    <w:rsid w:val="00470947"/>
    <w:rsid w:val="00473106"/>
    <w:rsid w:val="0047737E"/>
    <w:rsid w:val="00477805"/>
    <w:rsid w:val="00486AB5"/>
    <w:rsid w:val="00490D78"/>
    <w:rsid w:val="00491443"/>
    <w:rsid w:val="004926CF"/>
    <w:rsid w:val="00495757"/>
    <w:rsid w:val="00496E24"/>
    <w:rsid w:val="00496E72"/>
    <w:rsid w:val="00496ECA"/>
    <w:rsid w:val="004A3E14"/>
    <w:rsid w:val="004B1F93"/>
    <w:rsid w:val="004B6D4C"/>
    <w:rsid w:val="004C1C7A"/>
    <w:rsid w:val="004C1FBB"/>
    <w:rsid w:val="004C441A"/>
    <w:rsid w:val="004C4A23"/>
    <w:rsid w:val="004C679B"/>
    <w:rsid w:val="004C7CCA"/>
    <w:rsid w:val="004C7F3A"/>
    <w:rsid w:val="004D1629"/>
    <w:rsid w:val="004D2A22"/>
    <w:rsid w:val="004D668E"/>
    <w:rsid w:val="004D7472"/>
    <w:rsid w:val="004D7C52"/>
    <w:rsid w:val="004E0589"/>
    <w:rsid w:val="004E0986"/>
    <w:rsid w:val="004E4519"/>
    <w:rsid w:val="004E60B8"/>
    <w:rsid w:val="004F1001"/>
    <w:rsid w:val="004F6EDE"/>
    <w:rsid w:val="004F7188"/>
    <w:rsid w:val="00501AA4"/>
    <w:rsid w:val="005022CB"/>
    <w:rsid w:val="00502687"/>
    <w:rsid w:val="005028D3"/>
    <w:rsid w:val="00506C5C"/>
    <w:rsid w:val="005145A1"/>
    <w:rsid w:val="00514803"/>
    <w:rsid w:val="00516491"/>
    <w:rsid w:val="0052248F"/>
    <w:rsid w:val="00522AA0"/>
    <w:rsid w:val="00523958"/>
    <w:rsid w:val="00527617"/>
    <w:rsid w:val="0052769A"/>
    <w:rsid w:val="00530094"/>
    <w:rsid w:val="005301B5"/>
    <w:rsid w:val="00542F64"/>
    <w:rsid w:val="005511A7"/>
    <w:rsid w:val="005533E0"/>
    <w:rsid w:val="00555EF5"/>
    <w:rsid w:val="005577CC"/>
    <w:rsid w:val="00557FB9"/>
    <w:rsid w:val="00563FBF"/>
    <w:rsid w:val="00564D48"/>
    <w:rsid w:val="0056762C"/>
    <w:rsid w:val="00567CCF"/>
    <w:rsid w:val="00567EFE"/>
    <w:rsid w:val="005702B9"/>
    <w:rsid w:val="00571FB3"/>
    <w:rsid w:val="00574853"/>
    <w:rsid w:val="005762A3"/>
    <w:rsid w:val="00577EE9"/>
    <w:rsid w:val="00582547"/>
    <w:rsid w:val="0058323D"/>
    <w:rsid w:val="0058662F"/>
    <w:rsid w:val="00586977"/>
    <w:rsid w:val="005872F5"/>
    <w:rsid w:val="005902F6"/>
    <w:rsid w:val="00597178"/>
    <w:rsid w:val="005B0876"/>
    <w:rsid w:val="005B2EC2"/>
    <w:rsid w:val="005B5F4F"/>
    <w:rsid w:val="005C0D5B"/>
    <w:rsid w:val="005C1E45"/>
    <w:rsid w:val="005C237A"/>
    <w:rsid w:val="005C4B3E"/>
    <w:rsid w:val="005C57F3"/>
    <w:rsid w:val="005D30A4"/>
    <w:rsid w:val="005D3311"/>
    <w:rsid w:val="005D3AD1"/>
    <w:rsid w:val="005D3C72"/>
    <w:rsid w:val="005D5944"/>
    <w:rsid w:val="005E0467"/>
    <w:rsid w:val="005E2F7F"/>
    <w:rsid w:val="005E308C"/>
    <w:rsid w:val="005E50A6"/>
    <w:rsid w:val="005E647B"/>
    <w:rsid w:val="005F056E"/>
    <w:rsid w:val="005F354D"/>
    <w:rsid w:val="005F7BA9"/>
    <w:rsid w:val="00600D86"/>
    <w:rsid w:val="00601D96"/>
    <w:rsid w:val="00604A12"/>
    <w:rsid w:val="00605B40"/>
    <w:rsid w:val="00606E11"/>
    <w:rsid w:val="006075DE"/>
    <w:rsid w:val="0061166D"/>
    <w:rsid w:val="00611889"/>
    <w:rsid w:val="006153DC"/>
    <w:rsid w:val="00616999"/>
    <w:rsid w:val="00617342"/>
    <w:rsid w:val="00617B49"/>
    <w:rsid w:val="00621192"/>
    <w:rsid w:val="006213B7"/>
    <w:rsid w:val="006257E7"/>
    <w:rsid w:val="00627F4E"/>
    <w:rsid w:val="0063109C"/>
    <w:rsid w:val="00632617"/>
    <w:rsid w:val="006338C3"/>
    <w:rsid w:val="006372C4"/>
    <w:rsid w:val="006416D7"/>
    <w:rsid w:val="00641A44"/>
    <w:rsid w:val="006420FE"/>
    <w:rsid w:val="006431C0"/>
    <w:rsid w:val="00643AFB"/>
    <w:rsid w:val="006471CF"/>
    <w:rsid w:val="00654B62"/>
    <w:rsid w:val="0065641E"/>
    <w:rsid w:val="00660F71"/>
    <w:rsid w:val="006636AA"/>
    <w:rsid w:val="00664982"/>
    <w:rsid w:val="00665A96"/>
    <w:rsid w:val="0066690C"/>
    <w:rsid w:val="006713CE"/>
    <w:rsid w:val="00671E37"/>
    <w:rsid w:val="00683240"/>
    <w:rsid w:val="0068565B"/>
    <w:rsid w:val="00691DC1"/>
    <w:rsid w:val="00693A4E"/>
    <w:rsid w:val="006A0617"/>
    <w:rsid w:val="006A60DB"/>
    <w:rsid w:val="006A789B"/>
    <w:rsid w:val="006B11F1"/>
    <w:rsid w:val="006B1366"/>
    <w:rsid w:val="006B15A8"/>
    <w:rsid w:val="006B3D91"/>
    <w:rsid w:val="006B5528"/>
    <w:rsid w:val="006B6E14"/>
    <w:rsid w:val="006C456E"/>
    <w:rsid w:val="006C56BE"/>
    <w:rsid w:val="006C7EEF"/>
    <w:rsid w:val="006D2E38"/>
    <w:rsid w:val="006D3527"/>
    <w:rsid w:val="006D5DE0"/>
    <w:rsid w:val="006E0C57"/>
    <w:rsid w:val="006E1297"/>
    <w:rsid w:val="006E146A"/>
    <w:rsid w:val="006E2738"/>
    <w:rsid w:val="006E6EC9"/>
    <w:rsid w:val="006E7D65"/>
    <w:rsid w:val="006F1095"/>
    <w:rsid w:val="006F1E49"/>
    <w:rsid w:val="006F26E4"/>
    <w:rsid w:val="006F6BD5"/>
    <w:rsid w:val="00704FD0"/>
    <w:rsid w:val="007121DC"/>
    <w:rsid w:val="00720669"/>
    <w:rsid w:val="00726EDD"/>
    <w:rsid w:val="007314DC"/>
    <w:rsid w:val="007329D6"/>
    <w:rsid w:val="00733FE3"/>
    <w:rsid w:val="0073755F"/>
    <w:rsid w:val="0074077E"/>
    <w:rsid w:val="00742860"/>
    <w:rsid w:val="00746A8D"/>
    <w:rsid w:val="00746FC6"/>
    <w:rsid w:val="007475BF"/>
    <w:rsid w:val="007526A3"/>
    <w:rsid w:val="007535CC"/>
    <w:rsid w:val="0075508F"/>
    <w:rsid w:val="00761211"/>
    <w:rsid w:val="00762FDF"/>
    <w:rsid w:val="007640A3"/>
    <w:rsid w:val="00765031"/>
    <w:rsid w:val="00766412"/>
    <w:rsid w:val="0077432E"/>
    <w:rsid w:val="007763F3"/>
    <w:rsid w:val="00776AE7"/>
    <w:rsid w:val="00776C05"/>
    <w:rsid w:val="0077751C"/>
    <w:rsid w:val="00780D57"/>
    <w:rsid w:val="00782023"/>
    <w:rsid w:val="007826AA"/>
    <w:rsid w:val="00782E7D"/>
    <w:rsid w:val="0078557A"/>
    <w:rsid w:val="0078692A"/>
    <w:rsid w:val="0078778F"/>
    <w:rsid w:val="00796827"/>
    <w:rsid w:val="007A48E7"/>
    <w:rsid w:val="007B0642"/>
    <w:rsid w:val="007B0C6D"/>
    <w:rsid w:val="007B4CF3"/>
    <w:rsid w:val="007B5E7E"/>
    <w:rsid w:val="007C2480"/>
    <w:rsid w:val="007C3B32"/>
    <w:rsid w:val="007C5868"/>
    <w:rsid w:val="007C7D63"/>
    <w:rsid w:val="007D05B1"/>
    <w:rsid w:val="007D0E6D"/>
    <w:rsid w:val="007D1239"/>
    <w:rsid w:val="007D1B74"/>
    <w:rsid w:val="007D1CDA"/>
    <w:rsid w:val="007D5C94"/>
    <w:rsid w:val="007E09B6"/>
    <w:rsid w:val="007E3DB5"/>
    <w:rsid w:val="007E5445"/>
    <w:rsid w:val="007F084F"/>
    <w:rsid w:val="007F4E0A"/>
    <w:rsid w:val="00800E1F"/>
    <w:rsid w:val="008022F0"/>
    <w:rsid w:val="00804390"/>
    <w:rsid w:val="00804DE0"/>
    <w:rsid w:val="008137FD"/>
    <w:rsid w:val="0081686A"/>
    <w:rsid w:val="00820B47"/>
    <w:rsid w:val="0083123B"/>
    <w:rsid w:val="00831559"/>
    <w:rsid w:val="00831B19"/>
    <w:rsid w:val="0083317D"/>
    <w:rsid w:val="00836220"/>
    <w:rsid w:val="00837676"/>
    <w:rsid w:val="008418D9"/>
    <w:rsid w:val="00842CBD"/>
    <w:rsid w:val="008469E5"/>
    <w:rsid w:val="0085020E"/>
    <w:rsid w:val="00851792"/>
    <w:rsid w:val="00860CB9"/>
    <w:rsid w:val="00864541"/>
    <w:rsid w:val="008654EB"/>
    <w:rsid w:val="00866F4B"/>
    <w:rsid w:val="00873A89"/>
    <w:rsid w:val="008741D1"/>
    <w:rsid w:val="00875A2D"/>
    <w:rsid w:val="00875A88"/>
    <w:rsid w:val="00886512"/>
    <w:rsid w:val="0088699A"/>
    <w:rsid w:val="008904FF"/>
    <w:rsid w:val="0089170E"/>
    <w:rsid w:val="0089229A"/>
    <w:rsid w:val="008934BC"/>
    <w:rsid w:val="00897FF0"/>
    <w:rsid w:val="008A3B94"/>
    <w:rsid w:val="008A4432"/>
    <w:rsid w:val="008B24D0"/>
    <w:rsid w:val="008B7C71"/>
    <w:rsid w:val="008C53D1"/>
    <w:rsid w:val="008D24D9"/>
    <w:rsid w:val="008D2505"/>
    <w:rsid w:val="008D35D4"/>
    <w:rsid w:val="008D4AF5"/>
    <w:rsid w:val="008D4C8F"/>
    <w:rsid w:val="008D7B72"/>
    <w:rsid w:val="008E1530"/>
    <w:rsid w:val="008E1631"/>
    <w:rsid w:val="008E357A"/>
    <w:rsid w:val="008E3622"/>
    <w:rsid w:val="008E47D2"/>
    <w:rsid w:val="008F1944"/>
    <w:rsid w:val="008F1ADC"/>
    <w:rsid w:val="008F30CB"/>
    <w:rsid w:val="008F3334"/>
    <w:rsid w:val="008F6AB8"/>
    <w:rsid w:val="008F790F"/>
    <w:rsid w:val="008F7C8D"/>
    <w:rsid w:val="0090000D"/>
    <w:rsid w:val="00900CCD"/>
    <w:rsid w:val="00901648"/>
    <w:rsid w:val="009054F1"/>
    <w:rsid w:val="009103A2"/>
    <w:rsid w:val="0091115A"/>
    <w:rsid w:val="00911FF4"/>
    <w:rsid w:val="00912472"/>
    <w:rsid w:val="009155DA"/>
    <w:rsid w:val="009162FE"/>
    <w:rsid w:val="00920FE9"/>
    <w:rsid w:val="00921BBC"/>
    <w:rsid w:val="009265DD"/>
    <w:rsid w:val="00926C3F"/>
    <w:rsid w:val="0093038D"/>
    <w:rsid w:val="00930E55"/>
    <w:rsid w:val="00933A44"/>
    <w:rsid w:val="0093459D"/>
    <w:rsid w:val="00940FE6"/>
    <w:rsid w:val="00942B19"/>
    <w:rsid w:val="00946A87"/>
    <w:rsid w:val="00947151"/>
    <w:rsid w:val="00951081"/>
    <w:rsid w:val="00953AE3"/>
    <w:rsid w:val="009574C4"/>
    <w:rsid w:val="00967010"/>
    <w:rsid w:val="009678D7"/>
    <w:rsid w:val="00967D04"/>
    <w:rsid w:val="00972CBF"/>
    <w:rsid w:val="00975D82"/>
    <w:rsid w:val="00977E2C"/>
    <w:rsid w:val="00980540"/>
    <w:rsid w:val="00982662"/>
    <w:rsid w:val="0098297B"/>
    <w:rsid w:val="0098492D"/>
    <w:rsid w:val="00986591"/>
    <w:rsid w:val="0099161A"/>
    <w:rsid w:val="00997DC6"/>
    <w:rsid w:val="009A5B7F"/>
    <w:rsid w:val="009A62AB"/>
    <w:rsid w:val="009A7401"/>
    <w:rsid w:val="009B18BA"/>
    <w:rsid w:val="009B235B"/>
    <w:rsid w:val="009B3230"/>
    <w:rsid w:val="009B47C9"/>
    <w:rsid w:val="009C2D22"/>
    <w:rsid w:val="009D1F48"/>
    <w:rsid w:val="009D4B21"/>
    <w:rsid w:val="009D6B48"/>
    <w:rsid w:val="009E0D70"/>
    <w:rsid w:val="009F081F"/>
    <w:rsid w:val="009F2F1C"/>
    <w:rsid w:val="009F4D31"/>
    <w:rsid w:val="009F670D"/>
    <w:rsid w:val="009F7342"/>
    <w:rsid w:val="00A0028B"/>
    <w:rsid w:val="00A00896"/>
    <w:rsid w:val="00A00A9B"/>
    <w:rsid w:val="00A0117C"/>
    <w:rsid w:val="00A01F8E"/>
    <w:rsid w:val="00A03204"/>
    <w:rsid w:val="00A1068F"/>
    <w:rsid w:val="00A1219E"/>
    <w:rsid w:val="00A12F04"/>
    <w:rsid w:val="00A13EB4"/>
    <w:rsid w:val="00A15342"/>
    <w:rsid w:val="00A1572D"/>
    <w:rsid w:val="00A2012B"/>
    <w:rsid w:val="00A234FE"/>
    <w:rsid w:val="00A2567D"/>
    <w:rsid w:val="00A257ED"/>
    <w:rsid w:val="00A2635A"/>
    <w:rsid w:val="00A26B15"/>
    <w:rsid w:val="00A27DDC"/>
    <w:rsid w:val="00A338D5"/>
    <w:rsid w:val="00A43A1A"/>
    <w:rsid w:val="00A43B5B"/>
    <w:rsid w:val="00A44935"/>
    <w:rsid w:val="00A455C7"/>
    <w:rsid w:val="00A45B0E"/>
    <w:rsid w:val="00A46405"/>
    <w:rsid w:val="00A47BA4"/>
    <w:rsid w:val="00A50050"/>
    <w:rsid w:val="00A51F81"/>
    <w:rsid w:val="00A5350C"/>
    <w:rsid w:val="00A53B67"/>
    <w:rsid w:val="00A573B7"/>
    <w:rsid w:val="00A60BA6"/>
    <w:rsid w:val="00A616A0"/>
    <w:rsid w:val="00A62CDA"/>
    <w:rsid w:val="00A6550E"/>
    <w:rsid w:val="00A6711B"/>
    <w:rsid w:val="00A6754E"/>
    <w:rsid w:val="00A7075F"/>
    <w:rsid w:val="00A710DD"/>
    <w:rsid w:val="00A77280"/>
    <w:rsid w:val="00A823CB"/>
    <w:rsid w:val="00A9191C"/>
    <w:rsid w:val="00A9369F"/>
    <w:rsid w:val="00A945B8"/>
    <w:rsid w:val="00A94792"/>
    <w:rsid w:val="00A96FBC"/>
    <w:rsid w:val="00A97A62"/>
    <w:rsid w:val="00AA689E"/>
    <w:rsid w:val="00AB0819"/>
    <w:rsid w:val="00AB5D9B"/>
    <w:rsid w:val="00AC16C4"/>
    <w:rsid w:val="00AC1878"/>
    <w:rsid w:val="00AC2FA9"/>
    <w:rsid w:val="00AC39DE"/>
    <w:rsid w:val="00AC4EF2"/>
    <w:rsid w:val="00AD126A"/>
    <w:rsid w:val="00AD31B9"/>
    <w:rsid w:val="00AD605C"/>
    <w:rsid w:val="00AE0192"/>
    <w:rsid w:val="00AE6A1F"/>
    <w:rsid w:val="00AE6FAB"/>
    <w:rsid w:val="00AF1ACF"/>
    <w:rsid w:val="00AF2ECB"/>
    <w:rsid w:val="00AF50D7"/>
    <w:rsid w:val="00B027BB"/>
    <w:rsid w:val="00B04E29"/>
    <w:rsid w:val="00B058BB"/>
    <w:rsid w:val="00B139D9"/>
    <w:rsid w:val="00B1550B"/>
    <w:rsid w:val="00B16B7F"/>
    <w:rsid w:val="00B212C9"/>
    <w:rsid w:val="00B2337F"/>
    <w:rsid w:val="00B23509"/>
    <w:rsid w:val="00B26A2A"/>
    <w:rsid w:val="00B32DDF"/>
    <w:rsid w:val="00B330B0"/>
    <w:rsid w:val="00B34B40"/>
    <w:rsid w:val="00B35BF4"/>
    <w:rsid w:val="00B36314"/>
    <w:rsid w:val="00B401A1"/>
    <w:rsid w:val="00B4093B"/>
    <w:rsid w:val="00B41E2C"/>
    <w:rsid w:val="00B42A39"/>
    <w:rsid w:val="00B50FE1"/>
    <w:rsid w:val="00B51F77"/>
    <w:rsid w:val="00B5263B"/>
    <w:rsid w:val="00B53129"/>
    <w:rsid w:val="00B53978"/>
    <w:rsid w:val="00B572E6"/>
    <w:rsid w:val="00B57CD3"/>
    <w:rsid w:val="00B611A9"/>
    <w:rsid w:val="00B61F49"/>
    <w:rsid w:val="00B6201F"/>
    <w:rsid w:val="00B652AC"/>
    <w:rsid w:val="00B66144"/>
    <w:rsid w:val="00B70EE1"/>
    <w:rsid w:val="00B73595"/>
    <w:rsid w:val="00B73984"/>
    <w:rsid w:val="00B76983"/>
    <w:rsid w:val="00B84255"/>
    <w:rsid w:val="00B91795"/>
    <w:rsid w:val="00B9319C"/>
    <w:rsid w:val="00B93EBF"/>
    <w:rsid w:val="00B941DF"/>
    <w:rsid w:val="00B95A12"/>
    <w:rsid w:val="00BA28DB"/>
    <w:rsid w:val="00BA326B"/>
    <w:rsid w:val="00BA7726"/>
    <w:rsid w:val="00BB024E"/>
    <w:rsid w:val="00BB2EF7"/>
    <w:rsid w:val="00BB67E2"/>
    <w:rsid w:val="00BB7F38"/>
    <w:rsid w:val="00BC2185"/>
    <w:rsid w:val="00BC2B9E"/>
    <w:rsid w:val="00BC42A3"/>
    <w:rsid w:val="00BC7F7F"/>
    <w:rsid w:val="00BD02C0"/>
    <w:rsid w:val="00BE1B6F"/>
    <w:rsid w:val="00BE2F80"/>
    <w:rsid w:val="00BE3EB3"/>
    <w:rsid w:val="00BF1587"/>
    <w:rsid w:val="00BF452A"/>
    <w:rsid w:val="00BF5017"/>
    <w:rsid w:val="00BF5549"/>
    <w:rsid w:val="00C041AE"/>
    <w:rsid w:val="00C0739A"/>
    <w:rsid w:val="00C074D9"/>
    <w:rsid w:val="00C102C4"/>
    <w:rsid w:val="00C10374"/>
    <w:rsid w:val="00C13436"/>
    <w:rsid w:val="00C15710"/>
    <w:rsid w:val="00C1731B"/>
    <w:rsid w:val="00C21C2F"/>
    <w:rsid w:val="00C22EE0"/>
    <w:rsid w:val="00C24D65"/>
    <w:rsid w:val="00C30DA6"/>
    <w:rsid w:val="00C3111C"/>
    <w:rsid w:val="00C32A0A"/>
    <w:rsid w:val="00C4674C"/>
    <w:rsid w:val="00C503EC"/>
    <w:rsid w:val="00C51EEE"/>
    <w:rsid w:val="00C6029E"/>
    <w:rsid w:val="00C63580"/>
    <w:rsid w:val="00C64845"/>
    <w:rsid w:val="00C66397"/>
    <w:rsid w:val="00C670AF"/>
    <w:rsid w:val="00C71E48"/>
    <w:rsid w:val="00C729FB"/>
    <w:rsid w:val="00C76237"/>
    <w:rsid w:val="00C76F6B"/>
    <w:rsid w:val="00C7760D"/>
    <w:rsid w:val="00C81D08"/>
    <w:rsid w:val="00C8440E"/>
    <w:rsid w:val="00C87DE6"/>
    <w:rsid w:val="00C908B8"/>
    <w:rsid w:val="00C9251E"/>
    <w:rsid w:val="00C93A02"/>
    <w:rsid w:val="00C96009"/>
    <w:rsid w:val="00CA167E"/>
    <w:rsid w:val="00CB040D"/>
    <w:rsid w:val="00CB2957"/>
    <w:rsid w:val="00CB7DB5"/>
    <w:rsid w:val="00CC0851"/>
    <w:rsid w:val="00CD2232"/>
    <w:rsid w:val="00CE0B4C"/>
    <w:rsid w:val="00CE133B"/>
    <w:rsid w:val="00CE15E8"/>
    <w:rsid w:val="00CE382F"/>
    <w:rsid w:val="00CE439D"/>
    <w:rsid w:val="00CF56BA"/>
    <w:rsid w:val="00CF5E6D"/>
    <w:rsid w:val="00CF600C"/>
    <w:rsid w:val="00CF6CAD"/>
    <w:rsid w:val="00CF7296"/>
    <w:rsid w:val="00CF7792"/>
    <w:rsid w:val="00CF7886"/>
    <w:rsid w:val="00CF7DC7"/>
    <w:rsid w:val="00CF7FE4"/>
    <w:rsid w:val="00D00F24"/>
    <w:rsid w:val="00D02719"/>
    <w:rsid w:val="00D045E2"/>
    <w:rsid w:val="00D052AA"/>
    <w:rsid w:val="00D11F40"/>
    <w:rsid w:val="00D1276B"/>
    <w:rsid w:val="00D12F6E"/>
    <w:rsid w:val="00D173E8"/>
    <w:rsid w:val="00D205F1"/>
    <w:rsid w:val="00D20C3C"/>
    <w:rsid w:val="00D23BED"/>
    <w:rsid w:val="00D31665"/>
    <w:rsid w:val="00D31FC2"/>
    <w:rsid w:val="00D32804"/>
    <w:rsid w:val="00D3630F"/>
    <w:rsid w:val="00D370B1"/>
    <w:rsid w:val="00D41748"/>
    <w:rsid w:val="00D4561E"/>
    <w:rsid w:val="00D45A5C"/>
    <w:rsid w:val="00D537D7"/>
    <w:rsid w:val="00D53CB1"/>
    <w:rsid w:val="00D543DF"/>
    <w:rsid w:val="00D55527"/>
    <w:rsid w:val="00D56955"/>
    <w:rsid w:val="00D60A36"/>
    <w:rsid w:val="00D6491E"/>
    <w:rsid w:val="00D65732"/>
    <w:rsid w:val="00D66215"/>
    <w:rsid w:val="00D66300"/>
    <w:rsid w:val="00D67F86"/>
    <w:rsid w:val="00D73E42"/>
    <w:rsid w:val="00D746D7"/>
    <w:rsid w:val="00D749B1"/>
    <w:rsid w:val="00D75A4A"/>
    <w:rsid w:val="00D76A2C"/>
    <w:rsid w:val="00D81299"/>
    <w:rsid w:val="00D82AB7"/>
    <w:rsid w:val="00D8545F"/>
    <w:rsid w:val="00D85BA5"/>
    <w:rsid w:val="00D85C66"/>
    <w:rsid w:val="00D91ABC"/>
    <w:rsid w:val="00D91F02"/>
    <w:rsid w:val="00D928C0"/>
    <w:rsid w:val="00D967FC"/>
    <w:rsid w:val="00D97377"/>
    <w:rsid w:val="00D97784"/>
    <w:rsid w:val="00DA0A7B"/>
    <w:rsid w:val="00DA0EFF"/>
    <w:rsid w:val="00DA5C6E"/>
    <w:rsid w:val="00DA6927"/>
    <w:rsid w:val="00DB165E"/>
    <w:rsid w:val="00DB282F"/>
    <w:rsid w:val="00DB37D9"/>
    <w:rsid w:val="00DB433A"/>
    <w:rsid w:val="00DB597E"/>
    <w:rsid w:val="00DC083E"/>
    <w:rsid w:val="00DD0BF1"/>
    <w:rsid w:val="00DD3F7E"/>
    <w:rsid w:val="00DD697F"/>
    <w:rsid w:val="00DE08B7"/>
    <w:rsid w:val="00DF3871"/>
    <w:rsid w:val="00DF634D"/>
    <w:rsid w:val="00E00FDD"/>
    <w:rsid w:val="00E02656"/>
    <w:rsid w:val="00E02DA4"/>
    <w:rsid w:val="00E02F1E"/>
    <w:rsid w:val="00E040D2"/>
    <w:rsid w:val="00E04362"/>
    <w:rsid w:val="00E11E85"/>
    <w:rsid w:val="00E132A3"/>
    <w:rsid w:val="00E139E6"/>
    <w:rsid w:val="00E14251"/>
    <w:rsid w:val="00E151E0"/>
    <w:rsid w:val="00E17057"/>
    <w:rsid w:val="00E228A9"/>
    <w:rsid w:val="00E232F8"/>
    <w:rsid w:val="00E23314"/>
    <w:rsid w:val="00E2383C"/>
    <w:rsid w:val="00E24803"/>
    <w:rsid w:val="00E30688"/>
    <w:rsid w:val="00E31F59"/>
    <w:rsid w:val="00E32093"/>
    <w:rsid w:val="00E33EE5"/>
    <w:rsid w:val="00E3423A"/>
    <w:rsid w:val="00E34782"/>
    <w:rsid w:val="00E36972"/>
    <w:rsid w:val="00E4209B"/>
    <w:rsid w:val="00E44488"/>
    <w:rsid w:val="00E45253"/>
    <w:rsid w:val="00E45AA6"/>
    <w:rsid w:val="00E46800"/>
    <w:rsid w:val="00E47EDE"/>
    <w:rsid w:val="00E511F1"/>
    <w:rsid w:val="00E5414A"/>
    <w:rsid w:val="00E5782C"/>
    <w:rsid w:val="00E60933"/>
    <w:rsid w:val="00E65DD0"/>
    <w:rsid w:val="00E73C4D"/>
    <w:rsid w:val="00E745FB"/>
    <w:rsid w:val="00E75C6F"/>
    <w:rsid w:val="00E75EDC"/>
    <w:rsid w:val="00E766A9"/>
    <w:rsid w:val="00E76DF2"/>
    <w:rsid w:val="00E8578B"/>
    <w:rsid w:val="00E8772E"/>
    <w:rsid w:val="00E92D6E"/>
    <w:rsid w:val="00E93571"/>
    <w:rsid w:val="00E9382D"/>
    <w:rsid w:val="00E93E95"/>
    <w:rsid w:val="00EA0D97"/>
    <w:rsid w:val="00EA1F0B"/>
    <w:rsid w:val="00EA4976"/>
    <w:rsid w:val="00EA686B"/>
    <w:rsid w:val="00EB6DB5"/>
    <w:rsid w:val="00EC0257"/>
    <w:rsid w:val="00EC0535"/>
    <w:rsid w:val="00EC4F21"/>
    <w:rsid w:val="00EC6EB8"/>
    <w:rsid w:val="00ED3F1A"/>
    <w:rsid w:val="00ED4FA5"/>
    <w:rsid w:val="00EE077D"/>
    <w:rsid w:val="00EE1761"/>
    <w:rsid w:val="00EE2267"/>
    <w:rsid w:val="00EE582C"/>
    <w:rsid w:val="00EE5F5F"/>
    <w:rsid w:val="00EE7E2D"/>
    <w:rsid w:val="00EF0AB5"/>
    <w:rsid w:val="00EF2DD8"/>
    <w:rsid w:val="00EF3333"/>
    <w:rsid w:val="00EF41EC"/>
    <w:rsid w:val="00F02BC6"/>
    <w:rsid w:val="00F036A2"/>
    <w:rsid w:val="00F04013"/>
    <w:rsid w:val="00F30419"/>
    <w:rsid w:val="00F31E5B"/>
    <w:rsid w:val="00F325B8"/>
    <w:rsid w:val="00F357FA"/>
    <w:rsid w:val="00F36CD4"/>
    <w:rsid w:val="00F520E3"/>
    <w:rsid w:val="00F540F8"/>
    <w:rsid w:val="00F61AB0"/>
    <w:rsid w:val="00F633EA"/>
    <w:rsid w:val="00F7485E"/>
    <w:rsid w:val="00F748E8"/>
    <w:rsid w:val="00F74C34"/>
    <w:rsid w:val="00F74FB7"/>
    <w:rsid w:val="00F836FF"/>
    <w:rsid w:val="00F9176C"/>
    <w:rsid w:val="00F933BA"/>
    <w:rsid w:val="00F9721C"/>
    <w:rsid w:val="00FA18B3"/>
    <w:rsid w:val="00FA2B45"/>
    <w:rsid w:val="00FA2BA7"/>
    <w:rsid w:val="00FB0E4F"/>
    <w:rsid w:val="00FB12BC"/>
    <w:rsid w:val="00FB2848"/>
    <w:rsid w:val="00FB48F3"/>
    <w:rsid w:val="00FB5BAB"/>
    <w:rsid w:val="00FB617C"/>
    <w:rsid w:val="00FB6D5B"/>
    <w:rsid w:val="00FC1245"/>
    <w:rsid w:val="00FC2605"/>
    <w:rsid w:val="00FC3C9F"/>
    <w:rsid w:val="00FC505C"/>
    <w:rsid w:val="00FC6CB2"/>
    <w:rsid w:val="00FC750C"/>
    <w:rsid w:val="00FD18E8"/>
    <w:rsid w:val="00FE1FF7"/>
    <w:rsid w:val="00FE269E"/>
    <w:rsid w:val="00FE5282"/>
    <w:rsid w:val="00FF2790"/>
    <w:rsid w:val="00FF2DDB"/>
    <w:rsid w:val="00FF3C2F"/>
    <w:rsid w:val="0A1A5E13"/>
    <w:rsid w:val="0EDD3E62"/>
    <w:rsid w:val="10650466"/>
    <w:rsid w:val="138336CC"/>
    <w:rsid w:val="2016473E"/>
    <w:rsid w:val="239347F4"/>
    <w:rsid w:val="2651684C"/>
    <w:rsid w:val="282E0A8A"/>
    <w:rsid w:val="28A91541"/>
    <w:rsid w:val="30AB3C9F"/>
    <w:rsid w:val="30B30866"/>
    <w:rsid w:val="38A5312C"/>
    <w:rsid w:val="4DC3281F"/>
    <w:rsid w:val="6E8B65DF"/>
    <w:rsid w:val="7A784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45B7CE"/>
  <w15:docId w15:val="{6E55EDF6-4794-43FA-9F4F-EFFEA130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semiHidden="1" w:uiPriority="0" w:unhideWhenUsed="1"/>
    <w:lsdException w:name="caption" w:locked="1"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locked="1" w:semiHidden="1" w:unhideWhenUsed="1"/>
    <w:lsdException w:name="line number" w:semiHidden="1" w:uiPriority="0" w:unhideWhenUsed="1"/>
    <w:lsdException w:name="page number" w:locked="1"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uiPriority="0"/>
    <w:lsdException w:name="List 2" w:semiHidden="1" w:uiPriority="0" w:unhideWhenUsed="1"/>
    <w:lsdException w:name="List 3" w:semiHidden="1" w:uiPriority="0" w:unhideWhenUsed="1"/>
    <w:lsdException w:name="List 4" w:uiPriority="0"/>
    <w:lsdException w:name="List 5"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iPriority="0" w:unhideWhenUsed="1"/>
    <w:lsdException w:name="Signature" w:semiHidden="1" w:uiPriority="0" w:unhideWhenUsed="1"/>
    <w:lsdException w:name="Default Paragraph Font" w:locked="1" w:semiHidden="1" w:uiPriority="1" w:unhideWhenUsed="1"/>
    <w:lsdException w:name="Body Text" w:locked="1"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11" w:qFormat="1"/>
    <w:lsdException w:name="Salutation" w:uiPriority="0"/>
    <w:lsdException w:name="Date" w:uiPriority="0"/>
    <w:lsdException w:name="Body Text First Indent" w:uiPriority="0"/>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7342"/>
    <w:pPr>
      <w:widowControl w:val="0"/>
      <w:jc w:val="both"/>
    </w:pPr>
    <w:rPr>
      <w:kern w:val="2"/>
      <w:sz w:val="21"/>
    </w:rPr>
  </w:style>
  <w:style w:type="paragraph" w:styleId="1">
    <w:name w:val="heading 1"/>
    <w:basedOn w:val="a"/>
    <w:next w:val="a"/>
    <w:link w:val="10"/>
    <w:uiPriority w:val="99"/>
    <w:qFormat/>
    <w:rsid w:val="009F7342"/>
    <w:pPr>
      <w:keepNext/>
      <w:keepLines/>
      <w:spacing w:before="340" w:after="330" w:line="578" w:lineRule="atLeast"/>
      <w:ind w:left="-420" w:firstLine="288"/>
      <w:outlineLvl w:val="0"/>
    </w:pPr>
    <w:rPr>
      <w:b/>
      <w:bCs/>
      <w:kern w:val="44"/>
      <w:sz w:val="44"/>
      <w:szCs w:val="44"/>
    </w:rPr>
  </w:style>
  <w:style w:type="paragraph" w:styleId="2">
    <w:name w:val="heading 2"/>
    <w:aliases w:val="章样式"/>
    <w:basedOn w:val="a"/>
    <w:next w:val="a"/>
    <w:link w:val="20"/>
    <w:uiPriority w:val="99"/>
    <w:qFormat/>
    <w:rsid w:val="009F7342"/>
    <w:pPr>
      <w:keepNext/>
      <w:keepLines/>
      <w:spacing w:before="260" w:after="260" w:line="416" w:lineRule="atLeast"/>
      <w:ind w:left="709"/>
      <w:outlineLvl w:val="1"/>
    </w:pPr>
    <w:rPr>
      <w:rFonts w:ascii="Arial" w:eastAsia="黑体" w:hAnsi="Arial"/>
      <w:b/>
      <w:bCs/>
      <w:sz w:val="32"/>
      <w:szCs w:val="32"/>
    </w:rPr>
  </w:style>
  <w:style w:type="paragraph" w:styleId="3">
    <w:name w:val="heading 3"/>
    <w:aliases w:val="节样式"/>
    <w:basedOn w:val="a"/>
    <w:next w:val="a"/>
    <w:link w:val="30"/>
    <w:uiPriority w:val="99"/>
    <w:qFormat/>
    <w:rsid w:val="009F7342"/>
    <w:pPr>
      <w:keepNext/>
      <w:keepLines/>
      <w:spacing w:before="260" w:after="260" w:line="416" w:lineRule="atLeast"/>
      <w:outlineLvl w:val="2"/>
    </w:pPr>
    <w:rPr>
      <w:b/>
      <w:sz w:val="32"/>
    </w:rPr>
  </w:style>
  <w:style w:type="paragraph" w:styleId="4">
    <w:name w:val="heading 4"/>
    <w:aliases w:val="小小节样式"/>
    <w:basedOn w:val="a"/>
    <w:next w:val="a"/>
    <w:link w:val="40"/>
    <w:uiPriority w:val="99"/>
    <w:qFormat/>
    <w:rsid w:val="009F7342"/>
    <w:pPr>
      <w:keepNext/>
      <w:keepLines/>
      <w:spacing w:before="280" w:after="290" w:line="376" w:lineRule="atLeast"/>
      <w:outlineLvl w:val="3"/>
    </w:pPr>
    <w:rPr>
      <w:rFonts w:ascii="Arial" w:eastAsia="黑体" w:hAnsi="Arial"/>
      <w:b/>
      <w:bCs/>
      <w:sz w:val="28"/>
      <w:szCs w:val="28"/>
    </w:rPr>
  </w:style>
  <w:style w:type="paragraph" w:styleId="6">
    <w:name w:val="heading 6"/>
    <w:basedOn w:val="a"/>
    <w:next w:val="a"/>
    <w:link w:val="60"/>
    <w:uiPriority w:val="99"/>
    <w:qFormat/>
    <w:rsid w:val="009F7342"/>
    <w:pPr>
      <w:keepNext/>
      <w:keepLines/>
      <w:spacing w:before="240" w:after="64" w:line="320" w:lineRule="auto"/>
      <w:outlineLvl w:val="5"/>
    </w:pPr>
    <w:rPr>
      <w:rFonts w:ascii="Arial" w:eastAsia="黑体" w:hAnsi="Arial"/>
      <w:b/>
      <w:sz w:val="24"/>
    </w:rPr>
  </w:style>
  <w:style w:type="paragraph" w:styleId="8">
    <w:name w:val="heading 8"/>
    <w:basedOn w:val="a"/>
    <w:next w:val="a"/>
    <w:link w:val="80"/>
    <w:uiPriority w:val="99"/>
    <w:qFormat/>
    <w:rsid w:val="009F7342"/>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4E4519"/>
    <w:rPr>
      <w:rFonts w:cs="Times New Roman"/>
      <w:b/>
      <w:bCs/>
      <w:kern w:val="44"/>
      <w:sz w:val="44"/>
      <w:szCs w:val="44"/>
    </w:rPr>
  </w:style>
  <w:style w:type="character" w:customStyle="1" w:styleId="20">
    <w:name w:val="标题 2 字符"/>
    <w:aliases w:val="章样式 字符"/>
    <w:link w:val="2"/>
    <w:uiPriority w:val="99"/>
    <w:locked/>
    <w:rsid w:val="0034239E"/>
    <w:rPr>
      <w:rFonts w:ascii="Arial" w:eastAsia="黑体" w:hAnsi="Arial" w:cs="Times New Roman"/>
      <w:b/>
      <w:bCs/>
      <w:kern w:val="2"/>
      <w:sz w:val="32"/>
      <w:szCs w:val="32"/>
    </w:rPr>
  </w:style>
  <w:style w:type="character" w:customStyle="1" w:styleId="30">
    <w:name w:val="标题 3 字符"/>
    <w:aliases w:val="节样式 字符"/>
    <w:link w:val="3"/>
    <w:uiPriority w:val="99"/>
    <w:locked/>
    <w:rsid w:val="009F7342"/>
    <w:rPr>
      <w:b/>
      <w:kern w:val="2"/>
      <w:sz w:val="32"/>
    </w:rPr>
  </w:style>
  <w:style w:type="character" w:customStyle="1" w:styleId="40">
    <w:name w:val="标题 4 字符"/>
    <w:aliases w:val="小小节样式 字符"/>
    <w:link w:val="4"/>
    <w:uiPriority w:val="99"/>
    <w:locked/>
    <w:rsid w:val="002B784D"/>
    <w:rPr>
      <w:rFonts w:ascii="Arial" w:eastAsia="黑体" w:hAnsi="Arial" w:cs="Times New Roman"/>
      <w:b/>
      <w:bCs/>
      <w:kern w:val="2"/>
      <w:sz w:val="28"/>
      <w:szCs w:val="28"/>
    </w:rPr>
  </w:style>
  <w:style w:type="character" w:customStyle="1" w:styleId="60">
    <w:name w:val="标题 6 字符"/>
    <w:link w:val="6"/>
    <w:uiPriority w:val="99"/>
    <w:locked/>
    <w:rsid w:val="009F7342"/>
    <w:rPr>
      <w:rFonts w:ascii="Arial" w:eastAsia="黑体" w:hAnsi="Arial"/>
      <w:b/>
      <w:kern w:val="2"/>
      <w:sz w:val="24"/>
    </w:rPr>
  </w:style>
  <w:style w:type="character" w:customStyle="1" w:styleId="80">
    <w:name w:val="标题 8 字符"/>
    <w:link w:val="8"/>
    <w:uiPriority w:val="99"/>
    <w:locked/>
    <w:rsid w:val="009F7342"/>
    <w:rPr>
      <w:rFonts w:ascii="Arial" w:eastAsia="黑体" w:hAnsi="Arial"/>
      <w:kern w:val="2"/>
      <w:sz w:val="24"/>
      <w:lang w:val="en-US" w:eastAsia="zh-CN"/>
    </w:rPr>
  </w:style>
  <w:style w:type="character" w:styleId="a3">
    <w:name w:val="page number"/>
    <w:uiPriority w:val="99"/>
    <w:rsid w:val="009F7342"/>
    <w:rPr>
      <w:rFonts w:cs="Times New Roman"/>
    </w:rPr>
  </w:style>
  <w:style w:type="character" w:styleId="a4">
    <w:name w:val="annotation reference"/>
    <w:uiPriority w:val="99"/>
    <w:rsid w:val="009F7342"/>
    <w:rPr>
      <w:rFonts w:cs="Times New Roman"/>
      <w:sz w:val="21"/>
    </w:rPr>
  </w:style>
  <w:style w:type="character" w:customStyle="1" w:styleId="a5">
    <w:name w:val="批注框文本 字符"/>
    <w:link w:val="a6"/>
    <w:uiPriority w:val="99"/>
    <w:locked/>
    <w:rsid w:val="009F7342"/>
    <w:rPr>
      <w:kern w:val="2"/>
      <w:sz w:val="18"/>
    </w:rPr>
  </w:style>
  <w:style w:type="character" w:customStyle="1" w:styleId="px10">
    <w:name w:val="px_10"/>
    <w:uiPriority w:val="99"/>
    <w:rsid w:val="009F7342"/>
    <w:rPr>
      <w:rFonts w:cs="Times New Roman"/>
    </w:rPr>
  </w:style>
  <w:style w:type="character" w:customStyle="1" w:styleId="a7">
    <w:name w:val="文档结构图 字符"/>
    <w:link w:val="a8"/>
    <w:uiPriority w:val="99"/>
    <w:semiHidden/>
    <w:locked/>
    <w:rsid w:val="009F7342"/>
    <w:rPr>
      <w:rFonts w:ascii="宋体"/>
      <w:kern w:val="2"/>
      <w:sz w:val="18"/>
    </w:rPr>
  </w:style>
  <w:style w:type="character" w:customStyle="1" w:styleId="CharChar">
    <w:name w:val="纯文本 Char Char"/>
    <w:uiPriority w:val="99"/>
    <w:rsid w:val="009F7342"/>
    <w:rPr>
      <w:rFonts w:ascii="宋体" w:eastAsia="宋体" w:hAnsi="Courier New"/>
      <w:kern w:val="2"/>
      <w:sz w:val="21"/>
      <w:lang w:val="en-US" w:eastAsia="zh-CN"/>
    </w:rPr>
  </w:style>
  <w:style w:type="character" w:customStyle="1" w:styleId="a9">
    <w:name w:val="批注主题 字符"/>
    <w:link w:val="aa"/>
    <w:uiPriority w:val="99"/>
    <w:locked/>
    <w:rsid w:val="009F7342"/>
    <w:rPr>
      <w:kern w:val="2"/>
      <w:sz w:val="21"/>
    </w:rPr>
  </w:style>
  <w:style w:type="character" w:customStyle="1" w:styleId="ab">
    <w:name w:val="正文缩进 字符"/>
    <w:link w:val="ac"/>
    <w:uiPriority w:val="99"/>
    <w:locked/>
    <w:rsid w:val="009F7342"/>
    <w:rPr>
      <w:kern w:val="2"/>
      <w:sz w:val="24"/>
    </w:rPr>
  </w:style>
  <w:style w:type="character" w:customStyle="1" w:styleId="ad">
    <w:name w:val="页脚 字符"/>
    <w:link w:val="ae"/>
    <w:uiPriority w:val="99"/>
    <w:locked/>
    <w:rsid w:val="009F7342"/>
    <w:rPr>
      <w:kern w:val="2"/>
      <w:sz w:val="18"/>
    </w:rPr>
  </w:style>
  <w:style w:type="character" w:customStyle="1" w:styleId="af">
    <w:name w:val="批注文字 字符"/>
    <w:link w:val="af0"/>
    <w:uiPriority w:val="99"/>
    <w:locked/>
    <w:rsid w:val="009F7342"/>
    <w:rPr>
      <w:kern w:val="2"/>
      <w:sz w:val="21"/>
    </w:rPr>
  </w:style>
  <w:style w:type="character" w:customStyle="1" w:styleId="af1">
    <w:name w:val="纯文本 字符"/>
    <w:link w:val="af2"/>
    <w:uiPriority w:val="99"/>
    <w:locked/>
    <w:rsid w:val="009F7342"/>
    <w:rPr>
      <w:rFonts w:ascii="宋体" w:hAnsi="Courier New"/>
      <w:kern w:val="2"/>
      <w:sz w:val="21"/>
    </w:rPr>
  </w:style>
  <w:style w:type="paragraph" w:styleId="af0">
    <w:name w:val="annotation text"/>
    <w:basedOn w:val="a"/>
    <w:link w:val="af"/>
    <w:uiPriority w:val="99"/>
    <w:rsid w:val="009F7342"/>
    <w:pPr>
      <w:jc w:val="left"/>
    </w:pPr>
  </w:style>
  <w:style w:type="character" w:customStyle="1" w:styleId="CommentTextChar1">
    <w:name w:val="Comment Text Char1"/>
    <w:uiPriority w:val="99"/>
    <w:semiHidden/>
    <w:rsid w:val="001D702D"/>
    <w:rPr>
      <w:szCs w:val="20"/>
    </w:rPr>
  </w:style>
  <w:style w:type="paragraph" w:styleId="a6">
    <w:name w:val="Balloon Text"/>
    <w:basedOn w:val="a"/>
    <w:link w:val="a5"/>
    <w:uiPriority w:val="99"/>
    <w:rsid w:val="009F7342"/>
    <w:rPr>
      <w:sz w:val="18"/>
    </w:rPr>
  </w:style>
  <w:style w:type="character" w:customStyle="1" w:styleId="BalloonTextChar1">
    <w:name w:val="Balloon Text Char1"/>
    <w:uiPriority w:val="99"/>
    <w:semiHidden/>
    <w:rsid w:val="001D702D"/>
    <w:rPr>
      <w:sz w:val="0"/>
      <w:szCs w:val="0"/>
    </w:rPr>
  </w:style>
  <w:style w:type="paragraph" w:styleId="aa">
    <w:name w:val="annotation subject"/>
    <w:basedOn w:val="af0"/>
    <w:next w:val="af0"/>
    <w:link w:val="a9"/>
    <w:uiPriority w:val="99"/>
    <w:rsid w:val="009F7342"/>
  </w:style>
  <w:style w:type="character" w:customStyle="1" w:styleId="CommentSubjectChar1">
    <w:name w:val="Comment Subject Char1"/>
    <w:uiPriority w:val="99"/>
    <w:semiHidden/>
    <w:rsid w:val="001D702D"/>
    <w:rPr>
      <w:b/>
      <w:bCs/>
      <w:kern w:val="2"/>
      <w:sz w:val="21"/>
      <w:szCs w:val="20"/>
    </w:rPr>
  </w:style>
  <w:style w:type="paragraph" w:styleId="af3">
    <w:name w:val="header"/>
    <w:basedOn w:val="a"/>
    <w:link w:val="af4"/>
    <w:uiPriority w:val="99"/>
    <w:rsid w:val="009F7342"/>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18"/>
    </w:rPr>
  </w:style>
  <w:style w:type="character" w:customStyle="1" w:styleId="af4">
    <w:name w:val="页眉 字符"/>
    <w:link w:val="af3"/>
    <w:uiPriority w:val="99"/>
    <w:semiHidden/>
    <w:rsid w:val="001D702D"/>
    <w:rPr>
      <w:sz w:val="18"/>
      <w:szCs w:val="18"/>
    </w:rPr>
  </w:style>
  <w:style w:type="paragraph" w:styleId="a8">
    <w:name w:val="Document Map"/>
    <w:basedOn w:val="a"/>
    <w:link w:val="a7"/>
    <w:uiPriority w:val="99"/>
    <w:rsid w:val="009F7342"/>
    <w:rPr>
      <w:rFonts w:ascii="宋体"/>
      <w:sz w:val="18"/>
    </w:rPr>
  </w:style>
  <w:style w:type="character" w:customStyle="1" w:styleId="DocumentMapChar1">
    <w:name w:val="Document Map Char1"/>
    <w:uiPriority w:val="99"/>
    <w:semiHidden/>
    <w:rsid w:val="001D702D"/>
    <w:rPr>
      <w:sz w:val="0"/>
      <w:szCs w:val="0"/>
    </w:rPr>
  </w:style>
  <w:style w:type="paragraph" w:styleId="af5">
    <w:name w:val="Normal (Web)"/>
    <w:basedOn w:val="a"/>
    <w:uiPriority w:val="99"/>
    <w:rsid w:val="009F7342"/>
    <w:pPr>
      <w:widowControl/>
      <w:spacing w:before="100" w:beforeAutospacing="1" w:after="100" w:afterAutospacing="1"/>
    </w:pPr>
    <w:rPr>
      <w:rFonts w:ascii="宋体" w:hAnsi="宋体" w:cs="宋体"/>
      <w:szCs w:val="24"/>
    </w:rPr>
  </w:style>
  <w:style w:type="paragraph" w:styleId="af2">
    <w:name w:val="Plain Text"/>
    <w:basedOn w:val="a"/>
    <w:link w:val="af1"/>
    <w:uiPriority w:val="99"/>
    <w:rsid w:val="009F7342"/>
    <w:rPr>
      <w:rFonts w:ascii="宋体" w:hAnsi="Courier New"/>
    </w:rPr>
  </w:style>
  <w:style w:type="character" w:customStyle="1" w:styleId="PlainTextChar1">
    <w:name w:val="Plain Text Char1"/>
    <w:uiPriority w:val="99"/>
    <w:semiHidden/>
    <w:rsid w:val="001D702D"/>
    <w:rPr>
      <w:rFonts w:ascii="宋体" w:hAnsi="Courier New" w:cs="Courier New"/>
      <w:szCs w:val="21"/>
    </w:rPr>
  </w:style>
  <w:style w:type="paragraph" w:styleId="af6">
    <w:name w:val="Body Text"/>
    <w:basedOn w:val="a"/>
    <w:link w:val="af7"/>
    <w:uiPriority w:val="99"/>
    <w:rsid w:val="009F7342"/>
    <w:pPr>
      <w:spacing w:before="60" w:after="60" w:line="360" w:lineRule="auto"/>
      <w:ind w:firstLineChars="200" w:firstLine="200"/>
    </w:pPr>
    <w:rPr>
      <w:kern w:val="0"/>
      <w:sz w:val="20"/>
    </w:rPr>
  </w:style>
  <w:style w:type="character" w:customStyle="1" w:styleId="af7">
    <w:name w:val="正文文本 字符"/>
    <w:link w:val="af6"/>
    <w:uiPriority w:val="99"/>
    <w:semiHidden/>
    <w:rsid w:val="001D702D"/>
    <w:rPr>
      <w:szCs w:val="20"/>
    </w:rPr>
  </w:style>
  <w:style w:type="paragraph" w:styleId="ac">
    <w:name w:val="Normal Indent"/>
    <w:basedOn w:val="a"/>
    <w:link w:val="ab"/>
    <w:uiPriority w:val="99"/>
    <w:rsid w:val="009F7342"/>
    <w:pPr>
      <w:spacing w:line="360" w:lineRule="auto"/>
      <w:ind w:firstLineChars="200" w:firstLine="420"/>
    </w:pPr>
    <w:rPr>
      <w:sz w:val="24"/>
    </w:rPr>
  </w:style>
  <w:style w:type="paragraph" w:customStyle="1" w:styleId="11">
    <w:name w:val="修订1"/>
    <w:uiPriority w:val="99"/>
    <w:semiHidden/>
    <w:rsid w:val="009F7342"/>
    <w:rPr>
      <w:kern w:val="2"/>
      <w:sz w:val="21"/>
    </w:rPr>
  </w:style>
  <w:style w:type="paragraph" w:styleId="ae">
    <w:name w:val="footer"/>
    <w:basedOn w:val="a"/>
    <w:link w:val="ad"/>
    <w:uiPriority w:val="99"/>
    <w:rsid w:val="009F7342"/>
    <w:pPr>
      <w:tabs>
        <w:tab w:val="center" w:pos="4153"/>
        <w:tab w:val="right" w:pos="8306"/>
      </w:tabs>
      <w:snapToGrid w:val="0"/>
      <w:jc w:val="left"/>
    </w:pPr>
    <w:rPr>
      <w:sz w:val="18"/>
    </w:rPr>
  </w:style>
  <w:style w:type="character" w:customStyle="1" w:styleId="FooterChar1">
    <w:name w:val="Footer Char1"/>
    <w:uiPriority w:val="99"/>
    <w:semiHidden/>
    <w:rsid w:val="001D702D"/>
    <w:rPr>
      <w:sz w:val="18"/>
      <w:szCs w:val="18"/>
    </w:rPr>
  </w:style>
  <w:style w:type="paragraph" w:customStyle="1" w:styleId="Default">
    <w:name w:val="Default"/>
    <w:uiPriority w:val="99"/>
    <w:rsid w:val="009F7342"/>
    <w:pPr>
      <w:widowControl w:val="0"/>
      <w:autoSpaceDE w:val="0"/>
      <w:autoSpaceDN w:val="0"/>
      <w:adjustRightInd w:val="0"/>
    </w:pPr>
    <w:rPr>
      <w:rFonts w:ascii="宋体" w:hAnsi="宋体" w:cs="宋体"/>
      <w:color w:val="000000"/>
      <w:sz w:val="24"/>
      <w:szCs w:val="24"/>
    </w:rPr>
  </w:style>
  <w:style w:type="paragraph" w:customStyle="1" w:styleId="12">
    <w:name w:val="列出段落1"/>
    <w:basedOn w:val="a"/>
    <w:uiPriority w:val="99"/>
    <w:rsid w:val="009F7342"/>
    <w:pPr>
      <w:ind w:firstLineChars="200" w:firstLine="420"/>
    </w:pPr>
  </w:style>
  <w:style w:type="paragraph" w:customStyle="1" w:styleId="260">
    <w:name w:val="样式 样式 标题 2 + 宋体 五号 非加粗 黑色 + 段前: 6 磅 段后: 0 磅 行距: 单倍行距"/>
    <w:basedOn w:val="21"/>
    <w:uiPriority w:val="99"/>
    <w:rsid w:val="009F7342"/>
    <w:pPr>
      <w:spacing w:before="120" w:after="0" w:line="240" w:lineRule="auto"/>
    </w:pPr>
    <w:rPr>
      <w:rFonts w:cs="宋体"/>
      <w:szCs w:val="20"/>
    </w:rPr>
  </w:style>
  <w:style w:type="paragraph" w:customStyle="1" w:styleId="af8">
    <w:name w:val="样式 宋体 五号 行距: 单倍行距"/>
    <w:basedOn w:val="a"/>
    <w:uiPriority w:val="99"/>
    <w:rsid w:val="009F7342"/>
    <w:rPr>
      <w:rFonts w:ascii="宋体" w:hAnsi="宋体" w:cs="宋体"/>
    </w:rPr>
  </w:style>
  <w:style w:type="paragraph" w:customStyle="1" w:styleId="21">
    <w:name w:val="样式 标题 2 + 宋体 五号 非加粗 黑色"/>
    <w:basedOn w:val="2"/>
    <w:uiPriority w:val="99"/>
    <w:rsid w:val="009F7342"/>
    <w:rPr>
      <w:rFonts w:ascii="宋体" w:eastAsia="宋体" w:hAnsi="宋体"/>
      <w:b w:val="0"/>
      <w:bCs w:val="0"/>
      <w:color w:val="000000"/>
      <w:sz w:val="21"/>
    </w:rPr>
  </w:style>
  <w:style w:type="paragraph" w:customStyle="1" w:styleId="22">
    <w:name w:val="修订2"/>
    <w:uiPriority w:val="99"/>
    <w:semiHidden/>
    <w:rsid w:val="009F7342"/>
    <w:rPr>
      <w:kern w:val="2"/>
      <w:sz w:val="21"/>
    </w:rPr>
  </w:style>
  <w:style w:type="paragraph" w:customStyle="1" w:styleId="af9">
    <w:name w:val="图标题"/>
    <w:basedOn w:val="a"/>
    <w:uiPriority w:val="99"/>
    <w:rsid w:val="009F7342"/>
    <w:pPr>
      <w:tabs>
        <w:tab w:val="left" w:pos="4260"/>
      </w:tabs>
      <w:adjustRightInd w:val="0"/>
      <w:spacing w:line="360" w:lineRule="atLeast"/>
      <w:ind w:left="4260" w:hanging="420"/>
      <w:jc w:val="left"/>
      <w:textAlignment w:val="baseline"/>
    </w:pPr>
    <w:rPr>
      <w:kern w:val="0"/>
      <w:sz w:val="24"/>
    </w:rPr>
  </w:style>
  <w:style w:type="paragraph" w:customStyle="1" w:styleId="Char">
    <w:name w:val="Char"/>
    <w:basedOn w:val="a"/>
    <w:uiPriority w:val="99"/>
    <w:rsid w:val="009F7342"/>
  </w:style>
  <w:style w:type="paragraph" w:customStyle="1" w:styleId="26012">
    <w:name w:val="样式 样式 样式 标题 2 + 宋体 五号 非加粗 黑色 + 段前: 6 磅 段后: 0 磅 行距: 单倍行距 + 段前: 12..."/>
    <w:basedOn w:val="260"/>
    <w:uiPriority w:val="99"/>
    <w:rsid w:val="009F7342"/>
    <w:pPr>
      <w:spacing w:before="240"/>
    </w:pPr>
  </w:style>
  <w:style w:type="paragraph" w:customStyle="1" w:styleId="xl87">
    <w:name w:val="xl87"/>
    <w:basedOn w:val="a"/>
    <w:uiPriority w:val="99"/>
    <w:rsid w:val="009F7342"/>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455">
    <w:name w:val="样式 标题 4 + 段前: 5 磅 段后: 5 磅 行距: 单倍行距"/>
    <w:basedOn w:val="4"/>
    <w:uiPriority w:val="99"/>
    <w:rsid w:val="009F7342"/>
    <w:pPr>
      <w:spacing w:before="100" w:after="100" w:line="240" w:lineRule="auto"/>
    </w:pPr>
    <w:rPr>
      <w:rFonts w:cs="宋体"/>
      <w:szCs w:val="20"/>
    </w:rPr>
  </w:style>
  <w:style w:type="paragraph" w:customStyle="1" w:styleId="11212">
    <w:name w:val="样式 标题 1 + 四号 居中 段前: 12 磅 段后: 12 磅 行距: 单倍行距"/>
    <w:basedOn w:val="1"/>
    <w:uiPriority w:val="99"/>
    <w:rsid w:val="009F7342"/>
    <w:pPr>
      <w:spacing w:before="240" w:after="240" w:line="240" w:lineRule="auto"/>
      <w:jc w:val="center"/>
    </w:pPr>
    <w:rPr>
      <w:rFonts w:cs="宋体"/>
      <w:sz w:val="28"/>
      <w:szCs w:val="20"/>
    </w:rPr>
  </w:style>
  <w:style w:type="paragraph" w:customStyle="1" w:styleId="3h3H3sect12366">
    <w:name w:val="样式 标题 3h3H3sect1.2.3 + 五号 段前: 6 磅 段后: 6 磅 行距: 单倍行距"/>
    <w:basedOn w:val="3"/>
    <w:uiPriority w:val="99"/>
    <w:rsid w:val="009F7342"/>
    <w:pPr>
      <w:spacing w:before="120" w:after="120" w:line="240" w:lineRule="auto"/>
    </w:pPr>
    <w:rPr>
      <w:rFonts w:cs="宋体"/>
      <w:sz w:val="21"/>
    </w:rPr>
  </w:style>
  <w:style w:type="paragraph" w:customStyle="1" w:styleId="2600">
    <w:name w:val="样式 样式 样式 样式 标题 2 + 宋体 五号 非加粗 黑色 + 段前: 6 磅 段后: 0 磅 行距: 单倍行距 + 段前:..."/>
    <w:basedOn w:val="26012"/>
    <w:uiPriority w:val="99"/>
    <w:rsid w:val="009F7342"/>
    <w:rPr>
      <w:b/>
      <w:bCs/>
    </w:rPr>
  </w:style>
  <w:style w:type="paragraph" w:customStyle="1" w:styleId="13">
    <w:name w:val="样式1"/>
    <w:basedOn w:val="a"/>
    <w:uiPriority w:val="99"/>
    <w:rsid w:val="009F7342"/>
    <w:pPr>
      <w:tabs>
        <w:tab w:val="left" w:pos="709"/>
      </w:tabs>
      <w:ind w:left="709" w:hanging="709"/>
    </w:pPr>
    <w:rPr>
      <w:rFonts w:ascii="宋体" w:hAnsi="宋体"/>
      <w:szCs w:val="21"/>
    </w:rPr>
  </w:style>
  <w:style w:type="paragraph" w:customStyle="1" w:styleId="CharCharCharCharCharChar">
    <w:name w:val="Char Char Char Char Char Char"/>
    <w:basedOn w:val="a"/>
    <w:uiPriority w:val="99"/>
    <w:rsid w:val="009F7342"/>
    <w:rPr>
      <w:rFonts w:ascii="Tahoma" w:hAnsi="Tahoma"/>
      <w:sz w:val="24"/>
    </w:rPr>
  </w:style>
  <w:style w:type="paragraph" w:customStyle="1" w:styleId="afa">
    <w:name w:val="部分"/>
    <w:basedOn w:val="a"/>
    <w:link w:val="Char0"/>
    <w:uiPriority w:val="99"/>
    <w:rsid w:val="0034239E"/>
    <w:pPr>
      <w:shd w:val="clear" w:color="auto" w:fill="DDD9C3"/>
      <w:spacing w:before="260" w:after="260" w:line="415" w:lineRule="auto"/>
      <w:ind w:left="425" w:hanging="425"/>
      <w:jc w:val="center"/>
    </w:pPr>
    <w:rPr>
      <w:rFonts w:ascii="Calibri" w:hAnsi="Calibri"/>
      <w:b/>
      <w:sz w:val="32"/>
      <w:szCs w:val="32"/>
    </w:rPr>
  </w:style>
  <w:style w:type="character" w:customStyle="1" w:styleId="Char0">
    <w:name w:val="部分 Char"/>
    <w:link w:val="afa"/>
    <w:uiPriority w:val="99"/>
    <w:locked/>
    <w:rsid w:val="0034239E"/>
    <w:rPr>
      <w:rFonts w:ascii="Calibri" w:eastAsia="宋体" w:hAnsi="Calibri" w:cs="Times New Roman"/>
      <w:b/>
      <w:kern w:val="2"/>
      <w:sz w:val="32"/>
      <w:szCs w:val="32"/>
      <w:shd w:val="clear" w:color="auto" w:fill="DDD9C3"/>
    </w:rPr>
  </w:style>
  <w:style w:type="paragraph" w:customStyle="1" w:styleId="afb">
    <w:name w:val="正文内容"/>
    <w:basedOn w:val="a"/>
    <w:link w:val="Char1"/>
    <w:autoRedefine/>
    <w:qFormat/>
    <w:rsid w:val="005762A3"/>
    <w:pPr>
      <w:spacing w:line="400" w:lineRule="exact"/>
      <w:ind w:firstLineChars="50" w:firstLine="105"/>
      <w:jc w:val="left"/>
    </w:pPr>
    <w:rPr>
      <w:rFonts w:ascii="Calibri" w:hAnsi="Calibri"/>
      <w:noProof/>
      <w:szCs w:val="22"/>
    </w:rPr>
  </w:style>
  <w:style w:type="character" w:customStyle="1" w:styleId="Char1">
    <w:name w:val="正文内容 Char"/>
    <w:link w:val="afb"/>
    <w:qFormat/>
    <w:locked/>
    <w:rsid w:val="005762A3"/>
    <w:rPr>
      <w:rFonts w:ascii="Calibri" w:hAnsi="Calibri"/>
      <w:noProof/>
      <w:kern w:val="2"/>
      <w:sz w:val="21"/>
      <w:szCs w:val="22"/>
    </w:rPr>
  </w:style>
  <w:style w:type="character" w:styleId="afc">
    <w:name w:val="Hyperlink"/>
    <w:uiPriority w:val="99"/>
    <w:rsid w:val="00D1276B"/>
    <w:rPr>
      <w:rFonts w:cs="Times New Roman"/>
      <w:color w:val="0000FF"/>
      <w:u w:val="single"/>
    </w:rPr>
  </w:style>
  <w:style w:type="paragraph" w:styleId="TOC">
    <w:name w:val="TOC Heading"/>
    <w:basedOn w:val="1"/>
    <w:next w:val="a"/>
    <w:uiPriority w:val="99"/>
    <w:qFormat/>
    <w:rsid w:val="00240880"/>
    <w:pPr>
      <w:widowControl/>
      <w:spacing w:before="240" w:after="0" w:line="259" w:lineRule="auto"/>
      <w:ind w:left="0" w:firstLine="0"/>
      <w:jc w:val="left"/>
      <w:outlineLvl w:val="9"/>
    </w:pPr>
    <w:rPr>
      <w:rFonts w:ascii="Cambria" w:hAnsi="Cambria"/>
      <w:b w:val="0"/>
      <w:bCs w:val="0"/>
      <w:color w:val="365F91"/>
      <w:kern w:val="0"/>
      <w:sz w:val="32"/>
      <w:szCs w:val="32"/>
    </w:rPr>
  </w:style>
  <w:style w:type="paragraph" w:styleId="TOC1">
    <w:name w:val="toc 1"/>
    <w:basedOn w:val="a"/>
    <w:next w:val="a"/>
    <w:autoRedefine/>
    <w:uiPriority w:val="99"/>
    <w:rsid w:val="00240880"/>
  </w:style>
  <w:style w:type="paragraph" w:styleId="TOC2">
    <w:name w:val="toc 2"/>
    <w:basedOn w:val="a"/>
    <w:next w:val="a"/>
    <w:autoRedefine/>
    <w:uiPriority w:val="39"/>
    <w:rsid w:val="00240880"/>
    <w:pPr>
      <w:ind w:leftChars="200" w:left="420"/>
    </w:pPr>
  </w:style>
  <w:style w:type="paragraph" w:styleId="TOC3">
    <w:name w:val="toc 3"/>
    <w:basedOn w:val="a"/>
    <w:next w:val="a"/>
    <w:autoRedefine/>
    <w:uiPriority w:val="39"/>
    <w:rsid w:val="00240880"/>
    <w:pPr>
      <w:ind w:leftChars="400" w:left="840"/>
    </w:pPr>
  </w:style>
  <w:style w:type="paragraph" w:styleId="afd">
    <w:name w:val="List Paragraph"/>
    <w:basedOn w:val="a"/>
    <w:uiPriority w:val="34"/>
    <w:qFormat/>
    <w:rsid w:val="00490D78"/>
    <w:pPr>
      <w:adjustRightInd w:val="0"/>
      <w:spacing w:line="360" w:lineRule="atLeast"/>
      <w:ind w:firstLineChars="200" w:firstLine="200"/>
      <w:jc w:val="left"/>
      <w:textAlignment w:val="baseline"/>
    </w:pPr>
    <w:rPr>
      <w:szCs w:val="21"/>
    </w:rPr>
  </w:style>
  <w:style w:type="paragraph" w:customStyle="1" w:styleId="23">
    <w:name w:val="正文字缩2字"/>
    <w:basedOn w:val="a"/>
    <w:qFormat/>
    <w:rsid w:val="00DB165E"/>
    <w:pPr>
      <w:spacing w:before="60" w:after="60" w:line="360" w:lineRule="auto"/>
      <w:ind w:leftChars="200" w:left="200" w:firstLineChars="200" w:firstLine="200"/>
    </w:pPr>
    <w:rPr>
      <w:sz w:val="24"/>
      <w:szCs w:val="24"/>
    </w:rPr>
  </w:style>
  <w:style w:type="paragraph" w:styleId="afe">
    <w:name w:val="Revision"/>
    <w:hidden/>
    <w:uiPriority w:val="99"/>
    <w:semiHidden/>
    <w:rsid w:val="00E040D2"/>
    <w:rPr>
      <w:kern w:val="2"/>
      <w:sz w:val="21"/>
    </w:rPr>
  </w:style>
  <w:style w:type="table" w:styleId="aff">
    <w:name w:val="Table Grid"/>
    <w:basedOn w:val="a1"/>
    <w:uiPriority w:val="59"/>
    <w:locked/>
    <w:rsid w:val="001A0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20014">
      <w:bodyDiv w:val="1"/>
      <w:marLeft w:val="0"/>
      <w:marRight w:val="0"/>
      <w:marTop w:val="0"/>
      <w:marBottom w:val="0"/>
      <w:divBdr>
        <w:top w:val="none" w:sz="0" w:space="0" w:color="auto"/>
        <w:left w:val="none" w:sz="0" w:space="0" w:color="auto"/>
        <w:bottom w:val="none" w:sz="0" w:space="0" w:color="auto"/>
        <w:right w:val="none" w:sz="0" w:space="0" w:color="auto"/>
      </w:divBdr>
    </w:div>
    <w:div w:id="1064567418">
      <w:bodyDiv w:val="1"/>
      <w:marLeft w:val="0"/>
      <w:marRight w:val="0"/>
      <w:marTop w:val="0"/>
      <w:marBottom w:val="0"/>
      <w:divBdr>
        <w:top w:val="none" w:sz="0" w:space="0" w:color="auto"/>
        <w:left w:val="none" w:sz="0" w:space="0" w:color="auto"/>
        <w:bottom w:val="none" w:sz="0" w:space="0" w:color="auto"/>
        <w:right w:val="none" w:sz="0" w:space="0" w:color="auto"/>
      </w:divBdr>
    </w:div>
    <w:div w:id="1157304328">
      <w:marLeft w:val="0"/>
      <w:marRight w:val="0"/>
      <w:marTop w:val="0"/>
      <w:marBottom w:val="0"/>
      <w:divBdr>
        <w:top w:val="none" w:sz="0" w:space="0" w:color="auto"/>
        <w:left w:val="none" w:sz="0" w:space="0" w:color="auto"/>
        <w:bottom w:val="none" w:sz="0" w:space="0" w:color="auto"/>
        <w:right w:val="none" w:sz="0" w:space="0" w:color="auto"/>
      </w:divBdr>
    </w:div>
    <w:div w:id="1157304329">
      <w:marLeft w:val="0"/>
      <w:marRight w:val="0"/>
      <w:marTop w:val="0"/>
      <w:marBottom w:val="0"/>
      <w:divBdr>
        <w:top w:val="none" w:sz="0" w:space="0" w:color="auto"/>
        <w:left w:val="none" w:sz="0" w:space="0" w:color="auto"/>
        <w:bottom w:val="none" w:sz="0" w:space="0" w:color="auto"/>
        <w:right w:val="none" w:sz="0" w:space="0" w:color="auto"/>
      </w:divBdr>
    </w:div>
    <w:div w:id="168685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037;&#31243;&#37096;\Desktop\2018&#24180;&#25945;&#32946;&#37096;&#24320;&#27700;&#22120;&#37319;&#36141;&#39033;&#30446;\1&#12289;2018&#24180;&#25945;&#32946;&#37096;&#24320;&#27700;&#22120;&#37319;&#36141;&#39033;&#30446;&#25307;&#26631;&#25991;&#20214;\&#20844;&#24320;&#25307;&#26631;&#27169;&#26495;09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DC8CC-3CDD-46AA-BEB8-AD45CDD8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公开招标模板0906</Template>
  <TotalTime>52</TotalTime>
  <Pages>16</Pages>
  <Words>1163</Words>
  <Characters>6632</Characters>
  <Application>Microsoft Office Word</Application>
  <DocSecurity>0</DocSecurity>
  <Lines>55</Lines>
  <Paragraphs>15</Paragraphs>
  <ScaleCrop>false</ScaleCrop>
  <Company>Lenovo</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招标文件范本—货物类采购项目（20120330版）</dc:title>
  <dc:creator>工程部</dc:creator>
  <cp:lastModifiedBy>12166</cp:lastModifiedBy>
  <cp:revision>17</cp:revision>
  <cp:lastPrinted>2019-06-04T02:46:00Z</cp:lastPrinted>
  <dcterms:created xsi:type="dcterms:W3CDTF">2019-07-13T01:58:00Z</dcterms:created>
  <dcterms:modified xsi:type="dcterms:W3CDTF">2019-07-19T09:05:00Z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